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047" w:rsidRDefault="002E4C70" w:rsidP="00043FBC">
      <w:pPr>
        <w:rPr>
          <w:rFonts w:ascii="Calibri" w:hAnsi="Calibri"/>
          <w:b/>
          <w:color w:val="00338D"/>
          <w:sz w:val="32"/>
          <w:szCs w:val="28"/>
        </w:rPr>
      </w:pPr>
      <w:r>
        <w:rPr>
          <w:rFonts w:ascii="Calibri" w:hAnsi="Calibri"/>
          <w:b/>
          <w:color w:val="00338D"/>
          <w:sz w:val="32"/>
          <w:szCs w:val="28"/>
        </w:rPr>
        <w:t xml:space="preserve">VV </w:t>
      </w:r>
      <w:r w:rsidR="00927E1E">
        <w:rPr>
          <w:rFonts w:ascii="Calibri" w:hAnsi="Calibri"/>
          <w:b/>
          <w:color w:val="00338D"/>
          <w:sz w:val="32"/>
          <w:szCs w:val="28"/>
        </w:rPr>
        <w:t>Leders s</w:t>
      </w:r>
      <w:r w:rsidR="008D5047" w:rsidRPr="00545CB4">
        <w:rPr>
          <w:rFonts w:ascii="Calibri" w:hAnsi="Calibri"/>
          <w:b/>
          <w:color w:val="00338D"/>
          <w:sz w:val="32"/>
          <w:szCs w:val="28"/>
        </w:rPr>
        <w:t>jekkliste for sykefraværsoppfølging</w:t>
      </w:r>
      <w:bookmarkStart w:id="0" w:name="Start"/>
      <w:bookmarkEnd w:id="0"/>
    </w:p>
    <w:p w:rsidR="002E4C70" w:rsidRPr="00720729" w:rsidRDefault="002E4C70" w:rsidP="00043FBC">
      <w:pPr>
        <w:rPr>
          <w:rFonts w:asciiTheme="majorHAnsi" w:hAnsiTheme="majorHAnsi"/>
          <w:szCs w:val="20"/>
        </w:rPr>
      </w:pPr>
    </w:p>
    <w:tbl>
      <w:tblPr>
        <w:tblStyle w:val="Tabellrutenett"/>
        <w:tblW w:w="5000" w:type="pct"/>
        <w:tblLayout w:type="fixed"/>
        <w:tblLook w:val="04A0" w:firstRow="1" w:lastRow="0" w:firstColumn="1" w:lastColumn="0" w:noHBand="0" w:noVBand="1"/>
      </w:tblPr>
      <w:tblGrid>
        <w:gridCol w:w="1894"/>
        <w:gridCol w:w="347"/>
        <w:gridCol w:w="6490"/>
        <w:gridCol w:w="1005"/>
      </w:tblGrid>
      <w:tr w:rsidR="00695491" w:rsidTr="00022546">
        <w:trPr>
          <w:trHeight w:val="389"/>
        </w:trPr>
        <w:tc>
          <w:tcPr>
            <w:tcW w:w="973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</w:tcPr>
          <w:p w:rsidR="00695491" w:rsidRPr="00720729" w:rsidRDefault="00177032" w:rsidP="00AC628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DC7E15" wp14:editId="23DDBB2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20320</wp:posOffset>
                      </wp:positionV>
                      <wp:extent cx="193040" cy="227965"/>
                      <wp:effectExtent l="0" t="0" r="0" b="635"/>
                      <wp:wrapNone/>
                      <wp:docPr id="4" name="Multiplise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2796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EA003" id="Multipliser 4" o:spid="_x0000_s1026" style="position:absolute;margin-left:84.85pt;margin-top:1.6pt;width:15.2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4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" path="m29039,69422l63688,40081,96520,78853,129352,40081r34649,29341l126267,113983r37734,44560l129352,187884,96520,149112,63688,187884,29039,158543,66773,113983,29039,69422xe" fillcolor="#c6d9f1 [671]" strokecolor="black [3213]" strokeweight="0">
                      <v:path arrowok="t" o:connecttype="custom" o:connectlocs="29039,69422;63688,40081;96520,78853;129352,40081;164001,69422;126267,113983;164001,158543;129352,187884;96520,149112;63688,187884;29039,158543;66773,113983;29039,69422" o:connectangles="0,0,0,0,0,0,0,0,0,0,0,0,0"/>
                    </v:shape>
                  </w:pict>
                </mc:Fallback>
              </mc:AlternateContent>
            </w:r>
            <w:r w:rsidR="00695491" w:rsidRPr="00720729">
              <w:rPr>
                <w:rFonts w:asciiTheme="majorHAnsi" w:hAnsiTheme="majorHAnsi"/>
                <w:b/>
                <w:sz w:val="22"/>
                <w:szCs w:val="22"/>
              </w:rPr>
              <w:t>T</w:t>
            </w:r>
            <w:r w:rsidR="00695491">
              <w:rPr>
                <w:rFonts w:asciiTheme="majorHAnsi" w:hAnsiTheme="majorHAnsi"/>
                <w:b/>
                <w:sz w:val="22"/>
                <w:szCs w:val="22"/>
              </w:rPr>
              <w:t>IDSLINJE</w:t>
            </w:r>
          </w:p>
        </w:tc>
        <w:tc>
          <w:tcPr>
            <w:tcW w:w="178" w:type="pct"/>
            <w:shd w:val="clear" w:color="auto" w:fill="DBE5F1" w:themeFill="accent1" w:themeFillTint="33"/>
          </w:tcPr>
          <w:p w:rsidR="00695491" w:rsidRPr="006C20E5" w:rsidRDefault="00695491" w:rsidP="000A5920">
            <w:pPr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3333" w:type="pct"/>
            <w:shd w:val="clear" w:color="auto" w:fill="DBE5F1" w:themeFill="accent1" w:themeFillTint="33"/>
          </w:tcPr>
          <w:p w:rsidR="00695491" w:rsidRPr="006C20E5" w:rsidRDefault="00695491" w:rsidP="000A5920">
            <w:pPr>
              <w:jc w:val="center"/>
              <w:rPr>
                <w:rFonts w:asciiTheme="minorHAnsi" w:hAnsiTheme="minorHAnsi"/>
                <w:b/>
                <w:szCs w:val="22"/>
              </w:rPr>
            </w:pPr>
            <w:r w:rsidRPr="006C20E5">
              <w:rPr>
                <w:rFonts w:asciiTheme="minorHAnsi" w:hAnsiTheme="minorHAnsi"/>
                <w:b/>
                <w:szCs w:val="22"/>
              </w:rPr>
              <w:t>LEDER</w:t>
            </w:r>
            <w:r>
              <w:rPr>
                <w:rFonts w:asciiTheme="minorHAnsi" w:hAnsiTheme="minorHAnsi"/>
                <w:b/>
                <w:szCs w:val="22"/>
              </w:rPr>
              <w:t>S OPPGAVE</w:t>
            </w:r>
          </w:p>
        </w:tc>
        <w:tc>
          <w:tcPr>
            <w:tcW w:w="516" w:type="pct"/>
            <w:shd w:val="clear" w:color="auto" w:fill="DBE5F1" w:themeFill="accent1" w:themeFillTint="33"/>
          </w:tcPr>
          <w:p w:rsidR="00695491" w:rsidRPr="006C20E5" w:rsidRDefault="00695491" w:rsidP="000A5920">
            <w:pPr>
              <w:jc w:val="center"/>
              <w:rPr>
                <w:rFonts w:asciiTheme="minorHAnsi" w:hAnsiTheme="minorHAnsi"/>
                <w:b/>
                <w:szCs w:val="22"/>
              </w:rPr>
            </w:pPr>
            <w:r w:rsidRPr="001149E7">
              <w:rPr>
                <w:rFonts w:asciiTheme="minorHAnsi" w:hAnsiTheme="minorHAnsi"/>
                <w:b/>
                <w:szCs w:val="22"/>
              </w:rPr>
              <w:t>LENKE</w:t>
            </w:r>
          </w:p>
        </w:tc>
      </w:tr>
      <w:tr w:rsidR="007306F5" w:rsidTr="00022546">
        <w:tc>
          <w:tcPr>
            <w:tcW w:w="973" w:type="pct"/>
            <w:vMerge w:val="restart"/>
            <w:shd w:val="clear" w:color="auto" w:fill="DBE5F1" w:themeFill="accent1" w:themeFillTint="33"/>
          </w:tcPr>
          <w:p w:rsidR="007306F5" w:rsidRDefault="00F04D21" w:rsidP="007306F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 alle tilfeller v</w:t>
            </w:r>
            <w:r w:rsidR="007306F5">
              <w:rPr>
                <w:rFonts w:asciiTheme="minorHAnsi" w:hAnsiTheme="minorHAnsi"/>
                <w:b/>
                <w:sz w:val="22"/>
                <w:szCs w:val="22"/>
              </w:rPr>
              <w:t>ed</w:t>
            </w:r>
          </w:p>
          <w:p w:rsidR="007306F5" w:rsidRDefault="007306F5" w:rsidP="00224007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>
              <w:rPr>
                <w:b/>
              </w:rPr>
              <w:t>F</w:t>
            </w:r>
            <w:r w:rsidR="00F04D21">
              <w:rPr>
                <w:b/>
              </w:rPr>
              <w:t>are for sykdom</w:t>
            </w:r>
          </w:p>
          <w:p w:rsidR="007306F5" w:rsidRDefault="007306F5" w:rsidP="00224007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 w:rsidRPr="007306F5">
              <w:rPr>
                <w:b/>
              </w:rPr>
              <w:t>Korttids</w:t>
            </w:r>
            <w:r w:rsidR="00177032">
              <w:rPr>
                <w:b/>
              </w:rPr>
              <w:t>-</w:t>
            </w:r>
            <w:r w:rsidRPr="007306F5">
              <w:rPr>
                <w:b/>
              </w:rPr>
              <w:t>fravær</w:t>
            </w:r>
          </w:p>
          <w:p w:rsidR="007306F5" w:rsidRPr="007306F5" w:rsidRDefault="007306F5" w:rsidP="00224007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>
              <w:rPr>
                <w:b/>
              </w:rPr>
              <w:t>S</w:t>
            </w:r>
            <w:r w:rsidRPr="007306F5">
              <w:rPr>
                <w:b/>
              </w:rPr>
              <w:t>ykmelding</w:t>
            </w:r>
          </w:p>
        </w:tc>
        <w:tc>
          <w:tcPr>
            <w:tcW w:w="178" w:type="pct"/>
          </w:tcPr>
          <w:p w:rsidR="007306F5" w:rsidRDefault="007306F5" w:rsidP="006C20E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33" w:type="pct"/>
          </w:tcPr>
          <w:p w:rsidR="007306F5" w:rsidRDefault="00022546" w:rsidP="00927E1E">
            <w:pPr>
              <w:tabs>
                <w:tab w:val="left" w:pos="5313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</w:t>
            </w:r>
            <w:r w:rsidR="007306F5">
              <w:rPr>
                <w:rFonts w:asciiTheme="majorHAnsi" w:hAnsiTheme="majorHAnsi"/>
                <w:sz w:val="20"/>
                <w:szCs w:val="20"/>
              </w:rPr>
              <w:t>urder tiltak i samarbeid med ansatt.</w:t>
            </w:r>
            <w:r w:rsidR="007306F5">
              <w:rPr>
                <w:rFonts w:asciiTheme="majorHAnsi" w:hAnsiTheme="majorHAnsi"/>
                <w:sz w:val="20"/>
                <w:szCs w:val="20"/>
              </w:rPr>
              <w:tab/>
            </w:r>
          </w:p>
          <w:p w:rsidR="001C3495" w:rsidRDefault="007306F5" w:rsidP="00927E1E">
            <w:pPr>
              <w:tabs>
                <w:tab w:val="left" w:pos="5313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Oppfordre til egenmelding før sykemelding.</w:t>
            </w:r>
          </w:p>
        </w:tc>
        <w:tc>
          <w:tcPr>
            <w:tcW w:w="516" w:type="pct"/>
          </w:tcPr>
          <w:p w:rsidR="007306F5" w:rsidRDefault="007306F5" w:rsidP="00993917">
            <w:pPr>
              <w:rPr>
                <w:rFonts w:asciiTheme="majorHAnsi" w:hAnsiTheme="majorHAnsi"/>
                <w:sz w:val="20"/>
              </w:rPr>
            </w:pPr>
          </w:p>
        </w:tc>
      </w:tr>
      <w:tr w:rsidR="007306F5" w:rsidTr="00022546">
        <w:tc>
          <w:tcPr>
            <w:tcW w:w="973" w:type="pct"/>
            <w:vMerge/>
            <w:shd w:val="clear" w:color="auto" w:fill="DBE5F1" w:themeFill="accent1" w:themeFillTint="33"/>
          </w:tcPr>
          <w:p w:rsidR="007306F5" w:rsidRPr="00720729" w:rsidRDefault="007306F5" w:rsidP="008C2E2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78" w:type="pct"/>
          </w:tcPr>
          <w:p w:rsidR="007306F5" w:rsidRDefault="007306F5" w:rsidP="006C20E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33" w:type="pct"/>
          </w:tcPr>
          <w:p w:rsidR="007306F5" w:rsidRDefault="00022546" w:rsidP="006C20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</w:t>
            </w:r>
            <w:r w:rsidR="007306F5">
              <w:rPr>
                <w:rFonts w:asciiTheme="majorHAnsi" w:hAnsiTheme="majorHAnsi"/>
                <w:sz w:val="20"/>
                <w:szCs w:val="20"/>
              </w:rPr>
              <w:t xml:space="preserve">egistrer </w:t>
            </w:r>
            <w:r w:rsidR="00F04D21">
              <w:rPr>
                <w:rFonts w:asciiTheme="majorHAnsi" w:hAnsiTheme="majorHAnsi"/>
                <w:sz w:val="20"/>
                <w:szCs w:val="20"/>
              </w:rPr>
              <w:t xml:space="preserve">eventuell egenmelding </w:t>
            </w:r>
            <w:r w:rsidR="007306F5">
              <w:rPr>
                <w:rFonts w:asciiTheme="majorHAnsi" w:hAnsiTheme="majorHAnsi"/>
                <w:sz w:val="20"/>
                <w:szCs w:val="20"/>
              </w:rPr>
              <w:t>i GAT.</w:t>
            </w:r>
          </w:p>
        </w:tc>
        <w:tc>
          <w:tcPr>
            <w:tcW w:w="516" w:type="pct"/>
          </w:tcPr>
          <w:p w:rsidR="007306F5" w:rsidRDefault="007306F5" w:rsidP="00993917">
            <w:pPr>
              <w:rPr>
                <w:rFonts w:asciiTheme="majorHAnsi" w:hAnsiTheme="majorHAnsi"/>
                <w:sz w:val="20"/>
              </w:rPr>
            </w:pPr>
          </w:p>
        </w:tc>
      </w:tr>
      <w:tr w:rsidR="007306F5" w:rsidTr="00022546">
        <w:tc>
          <w:tcPr>
            <w:tcW w:w="973" w:type="pct"/>
            <w:vMerge/>
            <w:shd w:val="clear" w:color="auto" w:fill="DBE5F1" w:themeFill="accent1" w:themeFillTint="33"/>
          </w:tcPr>
          <w:p w:rsidR="007306F5" w:rsidRPr="00720729" w:rsidRDefault="007306F5" w:rsidP="008C2E2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78" w:type="pct"/>
          </w:tcPr>
          <w:p w:rsidR="007306F5" w:rsidRDefault="007306F5" w:rsidP="006C20E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33" w:type="pct"/>
          </w:tcPr>
          <w:p w:rsidR="007306F5" w:rsidRPr="006C20E5" w:rsidRDefault="007306F5" w:rsidP="00E87C14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Kontroller og godkjenn</w:t>
            </w:r>
            <w:r w:rsidR="00F04D21">
              <w:rPr>
                <w:rFonts w:asciiTheme="majorHAnsi" w:hAnsiTheme="majorHAnsi"/>
                <w:sz w:val="20"/>
                <w:szCs w:val="20"/>
              </w:rPr>
              <w:t xml:space="preserve"> eventuell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sykemelding/søknad om sykemelding.</w:t>
            </w:r>
          </w:p>
        </w:tc>
        <w:tc>
          <w:tcPr>
            <w:tcW w:w="516" w:type="pct"/>
          </w:tcPr>
          <w:p w:rsidR="007306F5" w:rsidRPr="00993917" w:rsidRDefault="002A0928" w:rsidP="00993917">
            <w:pPr>
              <w:rPr>
                <w:rFonts w:asciiTheme="majorHAnsi" w:hAnsiTheme="majorHAnsi"/>
                <w:sz w:val="20"/>
              </w:rPr>
            </w:pPr>
            <w:r w:rsidRPr="002A0928">
              <w:rPr>
                <w:rFonts w:asciiTheme="majorHAnsi" w:hAnsiTheme="majorHAnsi"/>
                <w:sz w:val="20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2pt;height:23.4pt" o:ole="">
                  <v:imagedata r:id="rId9" o:title=""/>
                </v:shape>
                <o:OLEObject Type="Embed" ProgID="Word.Document.12" ShapeID="_x0000_i1025" DrawAspect="Icon" ObjectID="_1641385098" r:id="rId10">
                  <o:FieldCodes>\s</o:FieldCodes>
                </o:OLEObject>
              </w:object>
            </w:r>
          </w:p>
        </w:tc>
      </w:tr>
      <w:tr w:rsidR="007306F5" w:rsidTr="0016568F">
        <w:trPr>
          <w:trHeight w:val="591"/>
        </w:trPr>
        <w:tc>
          <w:tcPr>
            <w:tcW w:w="973" w:type="pct"/>
            <w:vMerge/>
            <w:shd w:val="clear" w:color="auto" w:fill="DBE5F1" w:themeFill="accent1" w:themeFillTint="33"/>
          </w:tcPr>
          <w:p w:rsidR="007306F5" w:rsidRPr="00720729" w:rsidRDefault="007306F5" w:rsidP="008C2E2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78" w:type="pct"/>
          </w:tcPr>
          <w:p w:rsidR="007306F5" w:rsidRPr="006C20E5" w:rsidRDefault="007306F5" w:rsidP="006C20E5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3333" w:type="pct"/>
          </w:tcPr>
          <w:p w:rsidR="007306F5" w:rsidRDefault="007306F5" w:rsidP="006C20E5">
            <w:pPr>
              <w:rPr>
                <w:rFonts w:asciiTheme="majorHAnsi" w:hAnsiTheme="majorHAnsi"/>
                <w:sz w:val="20"/>
              </w:rPr>
            </w:pPr>
            <w:r w:rsidRPr="006C20E5">
              <w:rPr>
                <w:rFonts w:asciiTheme="majorHAnsi" w:hAnsiTheme="majorHAnsi"/>
                <w:sz w:val="20"/>
              </w:rPr>
              <w:t>Gjennomfør funksjonsvurdering.</w:t>
            </w:r>
          </w:p>
          <w:p w:rsidR="00B46D59" w:rsidRPr="006C20E5" w:rsidRDefault="007306F5" w:rsidP="006C20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Vurder dialog med lege</w:t>
            </w:r>
            <w:r w:rsidR="00F04D21">
              <w:rPr>
                <w:rFonts w:asciiTheme="majorHAnsi" w:hAnsiTheme="majorHAnsi"/>
                <w:sz w:val="20"/>
              </w:rPr>
              <w:t>.</w:t>
            </w:r>
          </w:p>
        </w:tc>
        <w:tc>
          <w:tcPr>
            <w:tcW w:w="516" w:type="pct"/>
          </w:tcPr>
          <w:p w:rsidR="007306F5" w:rsidRPr="00420B04" w:rsidRDefault="00BF636A" w:rsidP="00993917">
            <w:pPr>
              <w:rPr>
                <w:rFonts w:asciiTheme="majorHAnsi" w:hAnsiTheme="majorHAnsi"/>
                <w:sz w:val="12"/>
                <w:szCs w:val="12"/>
              </w:rPr>
            </w:pPr>
            <w:hyperlink r:id="rId11" w:tooltip="Ehåndbok" w:history="1">
              <w:r w:rsidR="002A0928" w:rsidRPr="00420B04">
                <w:rPr>
                  <w:rStyle w:val="Hyperkobling"/>
                  <w:rFonts w:asciiTheme="majorHAnsi" w:hAnsiTheme="majorHAnsi"/>
                  <w:sz w:val="12"/>
                  <w:szCs w:val="12"/>
                </w:rPr>
                <w:t>http://ehandbok/document/81275</w:t>
              </w:r>
            </w:hyperlink>
          </w:p>
        </w:tc>
      </w:tr>
      <w:tr w:rsidR="001C3495" w:rsidTr="00022546">
        <w:trPr>
          <w:trHeight w:val="938"/>
        </w:trPr>
        <w:tc>
          <w:tcPr>
            <w:tcW w:w="973" w:type="pct"/>
            <w:vMerge/>
            <w:shd w:val="clear" w:color="auto" w:fill="DBE5F1" w:themeFill="accent1" w:themeFillTint="33"/>
          </w:tcPr>
          <w:p w:rsidR="001C3495" w:rsidRPr="00720729" w:rsidRDefault="001C3495" w:rsidP="00AC628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78" w:type="pct"/>
          </w:tcPr>
          <w:p w:rsidR="001C3495" w:rsidRDefault="001C3495" w:rsidP="00993917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3333" w:type="pct"/>
          </w:tcPr>
          <w:p w:rsidR="001C3495" w:rsidRPr="006C20E5" w:rsidRDefault="001C3495" w:rsidP="00993917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Opprett oppfølgingssak i personalportalen.</w:t>
            </w:r>
          </w:p>
          <w:p w:rsidR="001C3495" w:rsidRDefault="001C3495" w:rsidP="00993917">
            <w:pPr>
              <w:rPr>
                <w:rFonts w:asciiTheme="majorHAnsi" w:hAnsiTheme="majorHAnsi"/>
                <w:sz w:val="20"/>
              </w:rPr>
            </w:pPr>
            <w:r w:rsidRPr="006C20E5">
              <w:rPr>
                <w:rFonts w:asciiTheme="majorHAnsi" w:hAnsiTheme="majorHAnsi"/>
                <w:sz w:val="20"/>
              </w:rPr>
              <w:t xml:space="preserve">Tilrettelegg så langt som mulig når ansatt informerer om redusert arbeidsevne. </w:t>
            </w:r>
            <w:r>
              <w:rPr>
                <w:rFonts w:asciiTheme="majorHAnsi" w:hAnsiTheme="majorHAnsi"/>
                <w:sz w:val="20"/>
              </w:rPr>
              <w:t>Eventuelle tilretteleggingstiltak</w:t>
            </w:r>
            <w:r w:rsidRPr="006C20E5">
              <w:rPr>
                <w:rFonts w:asciiTheme="majorHAnsi" w:hAnsiTheme="majorHAnsi"/>
                <w:sz w:val="20"/>
              </w:rPr>
              <w:t xml:space="preserve"> skal</w:t>
            </w:r>
            <w:r>
              <w:rPr>
                <w:rFonts w:asciiTheme="majorHAnsi" w:hAnsiTheme="majorHAnsi"/>
                <w:sz w:val="20"/>
              </w:rPr>
              <w:t xml:space="preserve"> beskrives,</w:t>
            </w:r>
            <w:r w:rsidRPr="006C20E5">
              <w:rPr>
                <w:rFonts w:asciiTheme="majorHAnsi" w:hAnsiTheme="majorHAnsi"/>
                <w:sz w:val="20"/>
              </w:rPr>
              <w:t xml:space="preserve"> tidfestes</w:t>
            </w:r>
            <w:r>
              <w:rPr>
                <w:rFonts w:asciiTheme="majorHAnsi" w:hAnsiTheme="majorHAnsi"/>
                <w:sz w:val="20"/>
              </w:rPr>
              <w:t xml:space="preserve"> og evalueres i oppfølgingsplan i personalportalen.</w:t>
            </w:r>
          </w:p>
          <w:p w:rsidR="00B46D59" w:rsidRPr="006C20E5" w:rsidRDefault="00B46D59" w:rsidP="00993917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516" w:type="pct"/>
          </w:tcPr>
          <w:p w:rsidR="003F7838" w:rsidRDefault="003F7838" w:rsidP="006C20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1C3495" w:rsidRDefault="003F7838" w:rsidP="006C20E5">
            <w:pPr>
              <w:rPr>
                <w:rFonts w:asciiTheme="majorHAnsi" w:hAnsiTheme="majorHAnsi"/>
                <w:sz w:val="20"/>
                <w:szCs w:val="20"/>
              </w:rPr>
            </w:pPr>
            <w:r w:rsidRPr="003F7838">
              <w:rPr>
                <w:rFonts w:asciiTheme="majorHAnsi" w:hAnsiTheme="majorHAnsi"/>
                <w:sz w:val="20"/>
                <w:szCs w:val="20"/>
              </w:rPr>
              <w:object w:dxaOrig="1513" w:dyaOrig="960">
                <v:shape id="_x0000_i1026" type="#_x0000_t75" style="width:37.2pt;height:23.4pt" o:ole="">
                  <v:imagedata r:id="rId12" o:title=""/>
                </v:shape>
                <o:OLEObject Type="Embed" ProgID="AcroExch.Document.11" ShapeID="_x0000_i1026" DrawAspect="Icon" ObjectID="_1641385099" r:id="rId13"/>
              </w:object>
            </w:r>
          </w:p>
        </w:tc>
      </w:tr>
      <w:tr w:rsidR="001C3495" w:rsidTr="00022546">
        <w:trPr>
          <w:trHeight w:val="479"/>
        </w:trPr>
        <w:tc>
          <w:tcPr>
            <w:tcW w:w="973" w:type="pct"/>
            <w:shd w:val="clear" w:color="auto" w:fill="DBE5F1" w:themeFill="accent1" w:themeFillTint="33"/>
          </w:tcPr>
          <w:p w:rsidR="001C3495" w:rsidRPr="00720729" w:rsidRDefault="001C3495" w:rsidP="0072072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20729">
              <w:rPr>
                <w:rFonts w:asciiTheme="minorHAnsi" w:hAnsiTheme="minorHAnsi"/>
                <w:b/>
                <w:sz w:val="22"/>
                <w:szCs w:val="22"/>
              </w:rPr>
              <w:t>Ved graviditet</w:t>
            </w:r>
          </w:p>
        </w:tc>
        <w:tc>
          <w:tcPr>
            <w:tcW w:w="178" w:type="pct"/>
          </w:tcPr>
          <w:p w:rsidR="001C3495" w:rsidRPr="006C20E5" w:rsidRDefault="001C3495" w:rsidP="0012586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33" w:type="pct"/>
          </w:tcPr>
          <w:p w:rsidR="001C3495" w:rsidRPr="006C20E5" w:rsidRDefault="001C3495" w:rsidP="00125866">
            <w:pPr>
              <w:rPr>
                <w:rFonts w:asciiTheme="majorHAnsi" w:hAnsiTheme="majorHAnsi"/>
                <w:sz w:val="20"/>
                <w:szCs w:val="20"/>
              </w:rPr>
            </w:pPr>
            <w:r w:rsidRPr="006C20E5">
              <w:rPr>
                <w:rFonts w:asciiTheme="majorHAnsi" w:hAnsiTheme="majorHAnsi"/>
                <w:sz w:val="20"/>
                <w:szCs w:val="20"/>
              </w:rPr>
              <w:t>Kontakte BHT-jordmor for trekantsamtaler med ansatt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  <w:r w:rsidRPr="006C20E5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1C3495" w:rsidRDefault="001C3495" w:rsidP="00125866">
            <w:pPr>
              <w:rPr>
                <w:rFonts w:asciiTheme="majorHAnsi" w:hAnsiTheme="majorHAnsi"/>
                <w:sz w:val="20"/>
                <w:szCs w:val="20"/>
              </w:rPr>
            </w:pPr>
            <w:r w:rsidRPr="006C20E5">
              <w:rPr>
                <w:rFonts w:asciiTheme="majorHAnsi" w:hAnsiTheme="majorHAnsi"/>
                <w:sz w:val="20"/>
                <w:szCs w:val="20"/>
              </w:rPr>
              <w:t>Søke om unntak fra ansvar i arbeidsgiverperioden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46D59" w:rsidRPr="006C20E5" w:rsidRDefault="00B46D59" w:rsidP="0012586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16" w:type="pct"/>
          </w:tcPr>
          <w:p w:rsidR="00AF0B3B" w:rsidRPr="00420B04" w:rsidRDefault="00BF636A" w:rsidP="006C20E5">
            <w:pPr>
              <w:rPr>
                <w:rFonts w:asciiTheme="majorHAnsi" w:hAnsiTheme="majorHAnsi"/>
                <w:sz w:val="12"/>
                <w:szCs w:val="12"/>
              </w:rPr>
            </w:pPr>
            <w:hyperlink r:id="rId14" w:history="1">
              <w:r w:rsidR="00AF0B3B" w:rsidRPr="00420B04">
                <w:rPr>
                  <w:rStyle w:val="Hyperkobling"/>
                  <w:rFonts w:asciiTheme="majorHAnsi" w:hAnsiTheme="majorHAnsi"/>
                  <w:sz w:val="12"/>
                  <w:szCs w:val="12"/>
                </w:rPr>
                <w:t>http://ehandbok/document/82403</w:t>
              </w:r>
            </w:hyperlink>
          </w:p>
        </w:tc>
      </w:tr>
      <w:tr w:rsidR="00695491" w:rsidTr="00022546">
        <w:trPr>
          <w:trHeight w:val="1090"/>
        </w:trPr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Ved yrkesskade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1149E7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1149E7" w:rsidRDefault="00927E1E" w:rsidP="001149E7">
            <w:pPr>
              <w:rPr>
                <w:rFonts w:asciiTheme="majorHAnsi" w:hAnsiTheme="majorHAnsi"/>
                <w:sz w:val="20"/>
                <w:szCs w:val="22"/>
              </w:rPr>
            </w:pPr>
            <w:r>
              <w:rPr>
                <w:rFonts w:asciiTheme="majorHAnsi" w:hAnsiTheme="majorHAnsi"/>
                <w:sz w:val="20"/>
                <w:szCs w:val="22"/>
              </w:rPr>
              <w:t>Register</w:t>
            </w:r>
            <w:r w:rsidR="00695491">
              <w:rPr>
                <w:rFonts w:asciiTheme="majorHAnsi" w:hAnsiTheme="majorHAnsi"/>
                <w:sz w:val="20"/>
                <w:szCs w:val="22"/>
              </w:rPr>
              <w:t xml:space="preserve"> skade</w:t>
            </w:r>
            <w:r w:rsidR="00695491" w:rsidRPr="001149E7">
              <w:rPr>
                <w:rFonts w:asciiTheme="majorHAnsi" w:hAnsiTheme="majorHAnsi"/>
                <w:sz w:val="20"/>
                <w:szCs w:val="22"/>
              </w:rPr>
              <w:t xml:space="preserve"> i avvikssystemet Synergi</w:t>
            </w:r>
            <w:r w:rsidR="00224007"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695491" w:rsidRPr="001149E7" w:rsidRDefault="00695491" w:rsidP="001149E7">
            <w:pPr>
              <w:rPr>
                <w:rFonts w:asciiTheme="majorHAnsi" w:hAnsiTheme="majorHAnsi"/>
                <w:sz w:val="20"/>
                <w:szCs w:val="22"/>
              </w:rPr>
            </w:pPr>
            <w:r>
              <w:rPr>
                <w:rFonts w:asciiTheme="majorHAnsi" w:hAnsiTheme="majorHAnsi"/>
                <w:sz w:val="20"/>
                <w:szCs w:val="22"/>
              </w:rPr>
              <w:t>Melde hendelse til</w:t>
            </w:r>
            <w:r w:rsidRPr="001149E7">
              <w:rPr>
                <w:rFonts w:asciiTheme="majorHAnsi" w:hAnsiTheme="majorHAnsi"/>
                <w:sz w:val="20"/>
                <w:szCs w:val="22"/>
              </w:rPr>
              <w:t xml:space="preserve"> NAV med kopi til HMS-avdelingen</w:t>
            </w:r>
            <w:r w:rsidR="00224007"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695491" w:rsidRPr="0077676B" w:rsidRDefault="00695491" w:rsidP="001149E7">
            <w:pPr>
              <w:rPr>
                <w:rFonts w:asciiTheme="majorHAnsi" w:hAnsiTheme="majorHAnsi"/>
                <w:sz w:val="20"/>
                <w:szCs w:val="22"/>
              </w:rPr>
            </w:pPr>
            <w:r>
              <w:rPr>
                <w:rFonts w:asciiTheme="majorHAnsi" w:hAnsiTheme="majorHAnsi"/>
                <w:sz w:val="20"/>
                <w:szCs w:val="22"/>
              </w:rPr>
              <w:t>Sørge for at ansatt</w:t>
            </w:r>
            <w:r w:rsidRPr="001149E7">
              <w:rPr>
                <w:rFonts w:asciiTheme="majorHAnsi" w:hAnsiTheme="majorHAnsi"/>
                <w:sz w:val="20"/>
                <w:szCs w:val="22"/>
              </w:rPr>
              <w:t xml:space="preserve"> som blir skadet eller syk i tjenesten blir fulgt opp og får nødvendig bistand</w:t>
            </w:r>
            <w:r w:rsidR="00224007">
              <w:rPr>
                <w:rFonts w:asciiTheme="majorHAnsi" w:hAnsiTheme="majorHAnsi"/>
                <w:sz w:val="20"/>
                <w:szCs w:val="22"/>
              </w:rPr>
              <w:t>.</w:t>
            </w: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420B04" w:rsidRDefault="00BF636A" w:rsidP="0077676B">
            <w:pPr>
              <w:rPr>
                <w:rFonts w:asciiTheme="majorHAnsi" w:hAnsiTheme="majorHAnsi"/>
                <w:sz w:val="12"/>
                <w:szCs w:val="12"/>
              </w:rPr>
            </w:pPr>
            <w:hyperlink r:id="rId15" w:history="1">
              <w:r w:rsidR="006150C0" w:rsidRPr="00420B04">
                <w:rPr>
                  <w:rStyle w:val="Hyperkobling"/>
                  <w:rFonts w:asciiTheme="majorHAnsi" w:hAnsiTheme="majorHAnsi"/>
                  <w:sz w:val="12"/>
                  <w:szCs w:val="12"/>
                </w:rPr>
                <w:t>http://ehandbok/document/51819</w:t>
              </w:r>
            </w:hyperlink>
          </w:p>
        </w:tc>
      </w:tr>
      <w:tr w:rsidR="00695491" w:rsidTr="00022546">
        <w:trPr>
          <w:trHeight w:val="1500"/>
        </w:trPr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 – 4 uker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Gjennomføre</w:t>
            </w:r>
            <w:r w:rsidR="00F450D4">
              <w:rPr>
                <w:rFonts w:asciiTheme="majorHAnsi" w:hAnsiTheme="majorHAnsi"/>
                <w:sz w:val="20"/>
                <w:szCs w:val="22"/>
              </w:rPr>
              <w:t>/evaluere</w:t>
            </w:r>
            <w:r w:rsidRPr="0077676B">
              <w:rPr>
                <w:rFonts w:asciiTheme="majorHAnsi" w:hAnsiTheme="majorHAnsi"/>
                <w:sz w:val="20"/>
                <w:szCs w:val="22"/>
              </w:rPr>
              <w:t xml:space="preserve"> funksjonsvurdering og midlertidig tilrettelegging</w:t>
            </w:r>
            <w:r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Oppfølgingsplan formidles til sykemelder innen 4 uker uansett sykemeldingsgrad</w:t>
            </w:r>
            <w:r w:rsidR="00F450D4"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Unntak:</w:t>
            </w:r>
          </w:p>
          <w:p w:rsidR="00695491" w:rsidRDefault="00695491" w:rsidP="0077676B">
            <w:pPr>
              <w:pStyle w:val="Listeavsnitt"/>
              <w:numPr>
                <w:ilvl w:val="0"/>
                <w:numId w:val="29"/>
              </w:numPr>
              <w:rPr>
                <w:rFonts w:asciiTheme="majorHAnsi" w:hAnsiTheme="majorHAnsi"/>
                <w:sz w:val="20"/>
              </w:rPr>
            </w:pPr>
            <w:r w:rsidRPr="0077676B">
              <w:rPr>
                <w:rFonts w:asciiTheme="majorHAnsi" w:hAnsiTheme="majorHAnsi"/>
                <w:sz w:val="20"/>
              </w:rPr>
              <w:t>Alvorl</w:t>
            </w:r>
            <w:r>
              <w:rPr>
                <w:rFonts w:asciiTheme="majorHAnsi" w:hAnsiTheme="majorHAnsi"/>
                <w:sz w:val="20"/>
              </w:rPr>
              <w:t>ig sykdom/kommer uansett tilbake</w:t>
            </w:r>
          </w:p>
          <w:p w:rsidR="00695491" w:rsidRPr="0077676B" w:rsidRDefault="00695491" w:rsidP="0077676B">
            <w:pPr>
              <w:pStyle w:val="Listeavsnitt"/>
              <w:numPr>
                <w:ilvl w:val="0"/>
                <w:numId w:val="29"/>
              </w:numPr>
              <w:rPr>
                <w:rFonts w:asciiTheme="majorHAnsi" w:hAnsiTheme="majorHAnsi"/>
                <w:sz w:val="20"/>
              </w:rPr>
            </w:pPr>
            <w:r w:rsidRPr="0077676B">
              <w:rPr>
                <w:rFonts w:asciiTheme="majorHAnsi" w:hAnsiTheme="majorHAnsi"/>
                <w:sz w:val="20"/>
              </w:rPr>
              <w:t>Det foreligger en konkret friskmeldingsplan</w:t>
            </w: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</w:tr>
      <w:tr w:rsidR="00695491" w:rsidTr="00022546"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4 – 7 uker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 xml:space="preserve">Kalle inn til dialogmøte 1 </w:t>
            </w:r>
            <w:r>
              <w:rPr>
                <w:rFonts w:asciiTheme="majorHAnsi" w:hAnsiTheme="majorHAnsi"/>
                <w:sz w:val="20"/>
                <w:szCs w:val="22"/>
              </w:rPr>
              <w:t xml:space="preserve">ved </w:t>
            </w:r>
            <w:r w:rsidRPr="0077676B">
              <w:rPr>
                <w:rFonts w:asciiTheme="majorHAnsi" w:hAnsiTheme="majorHAnsi"/>
                <w:sz w:val="20"/>
                <w:szCs w:val="22"/>
              </w:rPr>
              <w:t>100</w:t>
            </w:r>
            <w:r>
              <w:rPr>
                <w:rFonts w:asciiTheme="majorHAnsi" w:hAnsiTheme="majorHAnsi"/>
                <w:sz w:val="20"/>
                <w:szCs w:val="22"/>
              </w:rPr>
              <w:t xml:space="preserve"> % sykemelding</w:t>
            </w:r>
            <w:r w:rsidR="00F450D4"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 xml:space="preserve">Vurder også dialogmøte 1 </w:t>
            </w:r>
            <w:r>
              <w:rPr>
                <w:rFonts w:asciiTheme="majorHAnsi" w:hAnsiTheme="majorHAnsi"/>
                <w:sz w:val="20"/>
                <w:szCs w:val="22"/>
              </w:rPr>
              <w:t>ved gradert sykemelding</w:t>
            </w:r>
            <w:r w:rsidR="00F450D4"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Lege innkalles ved behov. BHT, NAV, HR-rådgiver, o.a. kan også delta.</w:t>
            </w:r>
          </w:p>
          <w:p w:rsidR="00B46D59" w:rsidRPr="0077676B" w:rsidRDefault="00B46D59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</w:tr>
      <w:tr w:rsidR="00695491" w:rsidTr="00022546"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8 – 26 uker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 xml:space="preserve">Nav avholder dialogmøte 2 innen uke 26. </w:t>
            </w:r>
          </w:p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Ta kontakt med Nav ved behov for tidlig dialogmøte.</w:t>
            </w:r>
          </w:p>
          <w:p w:rsidR="00B46D59" w:rsidRPr="0077676B" w:rsidRDefault="00B46D59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</w:tr>
      <w:tr w:rsidR="00695491" w:rsidTr="00022546">
        <w:trPr>
          <w:trHeight w:val="1228"/>
        </w:trPr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27 – 52 uker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77676B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 xml:space="preserve">Ved behov avholdes dialogmøte 3. </w:t>
            </w:r>
          </w:p>
          <w:p w:rsidR="00695491" w:rsidRDefault="00695491" w:rsidP="00DC6691">
            <w:pPr>
              <w:pStyle w:val="Listeavsnitt"/>
              <w:numPr>
                <w:ilvl w:val="0"/>
                <w:numId w:val="29"/>
              </w:numPr>
              <w:rPr>
                <w:rFonts w:asciiTheme="majorHAnsi" w:hAnsiTheme="majorHAnsi"/>
                <w:sz w:val="20"/>
              </w:rPr>
            </w:pPr>
            <w:r w:rsidRPr="00D45FA1">
              <w:rPr>
                <w:rFonts w:asciiTheme="majorHAnsi" w:hAnsiTheme="majorHAnsi"/>
                <w:sz w:val="20"/>
              </w:rPr>
              <w:t>Både Nav, ansatt og leder kan ta initiativ til møtet.</w:t>
            </w:r>
          </w:p>
          <w:p w:rsidR="00695491" w:rsidRPr="00037EFF" w:rsidRDefault="00695491" w:rsidP="00037EFF">
            <w:pPr>
              <w:pStyle w:val="Listeavsnitt"/>
              <w:ind w:left="0"/>
              <w:rPr>
                <w:rFonts w:asciiTheme="majorHAnsi" w:hAnsiTheme="majorHAnsi"/>
                <w:sz w:val="20"/>
              </w:rPr>
            </w:pPr>
            <w:r w:rsidRPr="00DC6691">
              <w:rPr>
                <w:rFonts w:asciiTheme="majorHAnsi" w:hAnsiTheme="majorHAnsi"/>
                <w:sz w:val="20"/>
              </w:rPr>
              <w:t xml:space="preserve">Om ansatt søker sykepermisjon, ha dialog om å søke </w:t>
            </w:r>
            <w:r>
              <w:rPr>
                <w:rFonts w:asciiTheme="majorHAnsi" w:hAnsiTheme="majorHAnsi"/>
                <w:sz w:val="20"/>
              </w:rPr>
              <w:t>ytelse fra pensjonskasse og/eller arbeidsavklaringspenger</w:t>
            </w:r>
            <w:r w:rsidRPr="00DC6691">
              <w:rPr>
                <w:rFonts w:asciiTheme="majorHAnsi" w:hAnsiTheme="majorHAnsi"/>
                <w:sz w:val="20"/>
              </w:rPr>
              <w:t>.</w:t>
            </w: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</w:tr>
      <w:tr w:rsidR="00695491" w:rsidTr="00420B04">
        <w:trPr>
          <w:trHeight w:val="1080"/>
        </w:trPr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Ved fravær utover 52 uker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D45FA1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  <w:r w:rsidRPr="00D45FA1">
              <w:rPr>
                <w:rFonts w:asciiTheme="majorHAnsi" w:hAnsiTheme="majorHAnsi"/>
                <w:sz w:val="20"/>
                <w:szCs w:val="22"/>
              </w:rPr>
              <w:t>Oppføl</w:t>
            </w:r>
            <w:r>
              <w:rPr>
                <w:rFonts w:asciiTheme="majorHAnsi" w:hAnsiTheme="majorHAnsi"/>
                <w:sz w:val="20"/>
                <w:szCs w:val="22"/>
              </w:rPr>
              <w:t xml:space="preserve">ging </w:t>
            </w:r>
            <w:proofErr w:type="spellStart"/>
            <w:r>
              <w:rPr>
                <w:rFonts w:asciiTheme="majorHAnsi" w:hAnsiTheme="majorHAnsi"/>
                <w:sz w:val="20"/>
                <w:szCs w:val="22"/>
              </w:rPr>
              <w:t>i</w:t>
            </w:r>
            <w:r w:rsidRPr="00D45FA1">
              <w:rPr>
                <w:rFonts w:asciiTheme="majorHAnsi" w:hAnsiTheme="majorHAnsi"/>
                <w:sz w:val="20"/>
                <w:szCs w:val="22"/>
              </w:rPr>
              <w:t>hht</w:t>
            </w:r>
            <w:proofErr w:type="spellEnd"/>
            <w:r w:rsidRPr="00D45FA1">
              <w:rPr>
                <w:rFonts w:asciiTheme="majorHAnsi" w:hAnsiTheme="majorHAnsi"/>
                <w:sz w:val="20"/>
                <w:szCs w:val="22"/>
              </w:rPr>
              <w:t>. oppfølgingsplan frem til ansatt er friskmeldt, avklart på annen måte eller arbeidsforholdet avsluttes.</w:t>
            </w:r>
          </w:p>
          <w:p w:rsidR="00695491" w:rsidRPr="00D45FA1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</w:p>
          <w:p w:rsidR="00695491" w:rsidRPr="0077676B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  <w:r w:rsidRPr="00D45FA1">
              <w:rPr>
                <w:rFonts w:asciiTheme="majorHAnsi" w:hAnsiTheme="majorHAnsi"/>
                <w:sz w:val="20"/>
                <w:szCs w:val="22"/>
              </w:rPr>
              <w:t>* Ved behov for bistand kontaktes HR.</w:t>
            </w: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6568F" w:rsidRDefault="0016568F" w:rsidP="00D45FA1">
            <w:pPr>
              <w:rPr>
                <w:rFonts w:asciiTheme="majorHAnsi" w:hAnsiTheme="majorHAnsi"/>
                <w:sz w:val="20"/>
                <w:szCs w:val="22"/>
              </w:rPr>
            </w:pPr>
          </w:p>
          <w:p w:rsidR="00695491" w:rsidRDefault="0016568F" w:rsidP="00D45FA1">
            <w:pPr>
              <w:rPr>
                <w:rFonts w:asciiTheme="majorHAnsi" w:hAnsiTheme="majorHAnsi"/>
                <w:sz w:val="20"/>
                <w:szCs w:val="22"/>
              </w:rPr>
            </w:pPr>
            <w:r w:rsidRPr="0016568F">
              <w:rPr>
                <w:rFonts w:asciiTheme="majorHAnsi" w:hAnsiTheme="majorHAnsi"/>
                <w:sz w:val="20"/>
                <w:szCs w:val="22"/>
              </w:rPr>
              <w:object w:dxaOrig="1513" w:dyaOrig="960">
                <v:shape id="_x0000_i1027" type="#_x0000_t75" style="width:37.2pt;height:23.4pt" o:ole="">
                  <v:imagedata r:id="rId16" o:title=""/>
                </v:shape>
                <o:OLEObject Type="Embed" ProgID="Word.Document.12" ShapeID="_x0000_i1027" DrawAspect="Icon" ObjectID="_1641385100" r:id="rId17">
                  <o:FieldCodes>\s</o:FieldCodes>
                </o:OLEObject>
              </w:object>
            </w:r>
          </w:p>
        </w:tc>
      </w:tr>
      <w:tr w:rsidR="00695491" w:rsidRPr="000A5920" w:rsidTr="00022546">
        <w:tc>
          <w:tcPr>
            <w:tcW w:w="973" w:type="pct"/>
            <w:tcBorders>
              <w:bottom w:val="single" w:sz="12" w:space="0" w:color="000000" w:themeColor="text1"/>
            </w:tcBorders>
            <w:shd w:val="clear" w:color="auto" w:fill="DBE5F1" w:themeFill="accent1" w:themeFillTint="33"/>
          </w:tcPr>
          <w:p w:rsidR="00695491" w:rsidRPr="00B25C1C" w:rsidRDefault="00695491" w:rsidP="001C73D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Kontinuerlig</w:t>
            </w:r>
          </w:p>
        </w:tc>
        <w:tc>
          <w:tcPr>
            <w:tcW w:w="178" w:type="pct"/>
            <w:tcBorders>
              <w:bottom w:val="single" w:sz="12" w:space="0" w:color="000000" w:themeColor="text1"/>
            </w:tcBorders>
          </w:tcPr>
          <w:p w:rsidR="00695491" w:rsidRPr="0077676B" w:rsidRDefault="00695491" w:rsidP="001C73DA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bottom w:val="single" w:sz="12" w:space="0" w:color="000000" w:themeColor="text1"/>
            </w:tcBorders>
          </w:tcPr>
          <w:p w:rsidR="00695491" w:rsidRPr="0077676B" w:rsidRDefault="00695491" w:rsidP="001C73DA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Dokumentere oppfølgingens innhold og utvikling</w:t>
            </w:r>
            <w:r>
              <w:rPr>
                <w:rFonts w:asciiTheme="majorHAnsi" w:hAnsiTheme="majorHAnsi"/>
                <w:sz w:val="20"/>
                <w:szCs w:val="22"/>
              </w:rPr>
              <w:t xml:space="preserve">. </w:t>
            </w:r>
          </w:p>
          <w:p w:rsidR="00695491" w:rsidRDefault="00695491" w:rsidP="001C73DA">
            <w:pPr>
              <w:rPr>
                <w:rFonts w:asciiTheme="majorHAnsi" w:hAnsiTheme="majorHAnsi"/>
                <w:sz w:val="20"/>
                <w:szCs w:val="22"/>
              </w:rPr>
            </w:pPr>
            <w:r w:rsidRPr="0077676B">
              <w:rPr>
                <w:rFonts w:asciiTheme="majorHAnsi" w:hAnsiTheme="majorHAnsi"/>
                <w:sz w:val="20"/>
                <w:szCs w:val="22"/>
              </w:rPr>
              <w:t>Vurdere behov for kontakt med fastlege, NAV, HR og/eller bedriftshelsetjenesten</w:t>
            </w:r>
            <w:r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076368" w:rsidRDefault="001C3495" w:rsidP="001C73DA">
            <w:pPr>
              <w:rPr>
                <w:rFonts w:asciiTheme="majorHAnsi" w:hAnsiTheme="majorHAnsi"/>
                <w:sz w:val="20"/>
              </w:rPr>
            </w:pPr>
            <w:proofErr w:type="gramStart"/>
            <w:r>
              <w:rPr>
                <w:rFonts w:asciiTheme="majorHAnsi" w:hAnsiTheme="majorHAnsi"/>
                <w:sz w:val="20"/>
              </w:rPr>
              <w:t>Vurder</w:t>
            </w:r>
            <w:r w:rsidR="00EE54B0">
              <w:rPr>
                <w:rFonts w:asciiTheme="majorHAnsi" w:hAnsiTheme="majorHAnsi"/>
                <w:sz w:val="20"/>
              </w:rPr>
              <w:t xml:space="preserve">  -</w:t>
            </w:r>
            <w:proofErr w:type="gramEnd"/>
            <w:r w:rsidR="00EE54B0">
              <w:rPr>
                <w:rFonts w:asciiTheme="majorHAnsi" w:hAnsiTheme="majorHAnsi"/>
                <w:sz w:val="20"/>
              </w:rPr>
              <w:t xml:space="preserve"> </w:t>
            </w:r>
            <w:r w:rsidR="00076368">
              <w:rPr>
                <w:rFonts w:asciiTheme="majorHAnsi" w:hAnsiTheme="majorHAnsi"/>
                <w:sz w:val="20"/>
              </w:rPr>
              <w:t xml:space="preserve">alternativer til sykemelding. </w:t>
            </w:r>
          </w:p>
          <w:p w:rsidR="001C3495" w:rsidRDefault="00EE54B0" w:rsidP="00EE54B0">
            <w:pPr>
              <w:ind w:left="708"/>
              <w:rPr>
                <w:rFonts w:asciiTheme="majorHAnsi" w:hAnsiTheme="majorHAnsi"/>
                <w:sz w:val="20"/>
                <w:szCs w:val="22"/>
              </w:rPr>
            </w:pPr>
            <w:r>
              <w:rPr>
                <w:rFonts w:asciiTheme="majorHAnsi" w:hAnsiTheme="majorHAnsi"/>
                <w:sz w:val="20"/>
              </w:rPr>
              <w:t xml:space="preserve">- </w:t>
            </w:r>
            <w:r w:rsidR="00076368">
              <w:rPr>
                <w:rFonts w:asciiTheme="majorHAnsi" w:hAnsiTheme="majorHAnsi"/>
                <w:sz w:val="20"/>
              </w:rPr>
              <w:t>e</w:t>
            </w:r>
            <w:r w:rsidR="001C3495">
              <w:rPr>
                <w:rFonts w:asciiTheme="majorHAnsi" w:hAnsiTheme="majorHAnsi"/>
                <w:sz w:val="20"/>
              </w:rPr>
              <w:t>ventuelt behov for at NAV skal vurdere rett til sykepenger.</w:t>
            </w:r>
          </w:p>
          <w:p w:rsidR="001C3495" w:rsidRDefault="00EE54B0" w:rsidP="00EE54B0">
            <w:pPr>
              <w:ind w:left="708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- </w:t>
            </w:r>
            <w:r w:rsidR="001C3495">
              <w:rPr>
                <w:rFonts w:asciiTheme="majorHAnsi" w:hAnsiTheme="majorHAnsi"/>
                <w:sz w:val="20"/>
              </w:rPr>
              <w:t>b</w:t>
            </w:r>
            <w:r w:rsidR="00265FE3">
              <w:rPr>
                <w:rFonts w:asciiTheme="majorHAnsi" w:hAnsiTheme="majorHAnsi"/>
                <w:sz w:val="20"/>
              </w:rPr>
              <w:t>ehov for helsemessig omstilling.</w:t>
            </w:r>
          </w:p>
          <w:p w:rsidR="00B46D59" w:rsidRPr="000A5920" w:rsidRDefault="00B46D59" w:rsidP="001C73DA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516" w:type="pct"/>
            <w:tcBorders>
              <w:bottom w:val="single" w:sz="12" w:space="0" w:color="000000" w:themeColor="text1"/>
            </w:tcBorders>
          </w:tcPr>
          <w:p w:rsidR="00695491" w:rsidRPr="000A5920" w:rsidRDefault="00265FE3" w:rsidP="001C73DA">
            <w:pPr>
              <w:rPr>
                <w:rFonts w:asciiTheme="majorHAnsi" w:hAnsiTheme="majorHAnsi"/>
                <w:sz w:val="20"/>
                <w:szCs w:val="22"/>
              </w:rPr>
            </w:pPr>
            <w:r w:rsidRPr="00265FE3">
              <w:rPr>
                <w:rFonts w:asciiTheme="majorHAnsi" w:hAnsiTheme="majorHAnsi"/>
                <w:sz w:val="20"/>
                <w:szCs w:val="22"/>
              </w:rPr>
              <w:object w:dxaOrig="1513" w:dyaOrig="960">
                <v:shape id="_x0000_i1028" type="#_x0000_t75" style="width:37.2pt;height:23.4pt" o:ole="">
                  <v:imagedata r:id="rId18" o:title=""/>
                </v:shape>
                <o:OLEObject Type="Embed" ProgID="Word.Document.12" ShapeID="_x0000_i1028" DrawAspect="Icon" ObjectID="_1641385101" r:id="rId19">
                  <o:FieldCodes>\s</o:FieldCodes>
                </o:OLEObject>
              </w:object>
            </w:r>
          </w:p>
        </w:tc>
      </w:tr>
      <w:tr w:rsidR="00695491" w:rsidTr="00022546">
        <w:tc>
          <w:tcPr>
            <w:tcW w:w="97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695491" w:rsidRDefault="00695491" w:rsidP="0077676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Ved friskmeldin</w:t>
            </w:r>
            <w:r w:rsidR="00B078BA">
              <w:rPr>
                <w:rFonts w:asciiTheme="minorHAnsi" w:hAnsiTheme="minorHAnsi"/>
                <w:b/>
                <w:sz w:val="22"/>
                <w:szCs w:val="22"/>
              </w:rPr>
              <w:t>g</w:t>
            </w:r>
          </w:p>
        </w:tc>
        <w:tc>
          <w:tcPr>
            <w:tcW w:w="17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Pr="00D45FA1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3333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D45FA1">
            <w:pPr>
              <w:rPr>
                <w:rFonts w:asciiTheme="majorHAnsi" w:hAnsiTheme="majorHAnsi"/>
                <w:sz w:val="20"/>
                <w:szCs w:val="22"/>
              </w:rPr>
            </w:pPr>
            <w:r w:rsidRPr="00D45FA1">
              <w:rPr>
                <w:rFonts w:asciiTheme="majorHAnsi" w:hAnsiTheme="majorHAnsi"/>
                <w:sz w:val="20"/>
                <w:szCs w:val="22"/>
              </w:rPr>
              <w:t>Avslutte oppfølgingssak i Personalportalen</w:t>
            </w:r>
            <w:r>
              <w:rPr>
                <w:rFonts w:asciiTheme="majorHAnsi" w:hAnsiTheme="majorHAnsi"/>
                <w:sz w:val="20"/>
                <w:szCs w:val="22"/>
              </w:rPr>
              <w:t>.</w:t>
            </w:r>
          </w:p>
          <w:p w:rsidR="00B46D59" w:rsidRPr="0079135B" w:rsidRDefault="00695491" w:rsidP="0079135B">
            <w:pPr>
              <w:rPr>
                <w:rFonts w:asciiTheme="majorHAnsi" w:hAnsiTheme="majorHAnsi"/>
                <w:sz w:val="20"/>
              </w:rPr>
            </w:pPr>
            <w:r w:rsidRPr="0079135B">
              <w:rPr>
                <w:rFonts w:asciiTheme="majorHAnsi" w:hAnsiTheme="majorHAnsi"/>
                <w:sz w:val="20"/>
              </w:rPr>
              <w:lastRenderedPageBreak/>
              <w:t>Vurdere tiltak og oppfølging for å ivareta friskmelding.</w:t>
            </w:r>
          </w:p>
        </w:tc>
        <w:tc>
          <w:tcPr>
            <w:tcW w:w="516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95491" w:rsidRDefault="00695491" w:rsidP="0077676B">
            <w:pPr>
              <w:rPr>
                <w:rFonts w:asciiTheme="majorHAnsi" w:hAnsiTheme="majorHAnsi"/>
                <w:sz w:val="20"/>
                <w:szCs w:val="22"/>
              </w:rPr>
            </w:pPr>
          </w:p>
        </w:tc>
      </w:tr>
    </w:tbl>
    <w:p w:rsidR="00F4371B" w:rsidRPr="00F4371B" w:rsidRDefault="00F4371B" w:rsidP="00F4371B">
      <w:pPr>
        <w:rPr>
          <w:rFonts w:asciiTheme="majorHAnsi" w:hAnsiTheme="majorHAnsi"/>
          <w:b/>
        </w:rPr>
      </w:pPr>
    </w:p>
    <w:sectPr w:rsidR="00F4371B" w:rsidRPr="00F4371B" w:rsidSect="00B078B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7F1" w:rsidRDefault="000467F1" w:rsidP="001D5E98">
      <w:r>
        <w:separator/>
      </w:r>
    </w:p>
  </w:endnote>
  <w:endnote w:type="continuationSeparator" w:id="0">
    <w:p w:rsidR="000467F1" w:rsidRDefault="000467F1" w:rsidP="001D5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36A" w:rsidRDefault="00BF636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2"/>
        <w:szCs w:val="22"/>
      </w:rPr>
      <w:id w:val="-111382427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DF3568" w:rsidRPr="00DF3568" w:rsidRDefault="00DF3568" w:rsidP="00DF3568">
        <w:pPr>
          <w:pStyle w:val="Bunntekst"/>
          <w:rPr>
            <w:rFonts w:asciiTheme="minorHAnsi" w:hAnsiTheme="minorHAnsi"/>
            <w:sz w:val="16"/>
            <w:szCs w:val="18"/>
          </w:rPr>
        </w:pPr>
      </w:p>
      <w:p w:rsidR="005D63D4" w:rsidRPr="005D63D4" w:rsidRDefault="005D63D4">
        <w:pPr>
          <w:pStyle w:val="Bunntekst"/>
          <w:jc w:val="center"/>
          <w:rPr>
            <w:rFonts w:asciiTheme="majorHAnsi" w:hAnsiTheme="majorHAnsi"/>
            <w:sz w:val="20"/>
            <w:szCs w:val="22"/>
          </w:rPr>
        </w:pPr>
        <w:r w:rsidRPr="005D63D4">
          <w:rPr>
            <w:rFonts w:asciiTheme="majorHAnsi" w:hAnsiTheme="majorHAnsi"/>
            <w:sz w:val="20"/>
            <w:szCs w:val="22"/>
          </w:rPr>
          <w:fldChar w:fldCharType="begin"/>
        </w:r>
        <w:r w:rsidRPr="005D63D4">
          <w:rPr>
            <w:rFonts w:asciiTheme="majorHAnsi" w:hAnsiTheme="majorHAnsi"/>
            <w:sz w:val="20"/>
            <w:szCs w:val="22"/>
          </w:rPr>
          <w:instrText>PAGE   \* MERGEFORMAT</w:instrText>
        </w:r>
        <w:r w:rsidRPr="005D63D4">
          <w:rPr>
            <w:rFonts w:asciiTheme="majorHAnsi" w:hAnsiTheme="majorHAnsi"/>
            <w:sz w:val="20"/>
            <w:szCs w:val="22"/>
          </w:rPr>
          <w:fldChar w:fldCharType="separate"/>
        </w:r>
        <w:r w:rsidR="00BF636A">
          <w:rPr>
            <w:rFonts w:asciiTheme="majorHAnsi" w:hAnsiTheme="majorHAnsi"/>
            <w:noProof/>
            <w:sz w:val="20"/>
            <w:szCs w:val="22"/>
          </w:rPr>
          <w:t>2</w:t>
        </w:r>
        <w:r w:rsidRPr="005D63D4">
          <w:rPr>
            <w:rFonts w:asciiTheme="majorHAnsi" w:hAnsiTheme="majorHAnsi"/>
            <w:sz w:val="20"/>
            <w:szCs w:val="22"/>
          </w:rPr>
          <w:fldChar w:fldCharType="end"/>
        </w:r>
      </w:p>
    </w:sdtContent>
  </w:sdt>
  <w:p w:rsidR="00920723" w:rsidRPr="005D63D4" w:rsidRDefault="00920723">
    <w:pPr>
      <w:pStyle w:val="Bunntekst"/>
      <w:rPr>
        <w:rFonts w:asciiTheme="majorHAnsi" w:hAnsiTheme="majorHAnsi"/>
        <w:sz w:val="22"/>
        <w:szCs w:val="22"/>
        <w:lang w:val="nn-N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0" w:type="auto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3085"/>
      <w:gridCol w:w="1701"/>
      <w:gridCol w:w="2552"/>
    </w:tblGrid>
    <w:tr w:rsidR="00BF636A" w:rsidRPr="0011109D" w:rsidTr="005E71EE">
      <w:tc>
        <w:tcPr>
          <w:tcW w:w="3085" w:type="dxa"/>
        </w:tcPr>
        <w:p w:rsidR="00BF636A" w:rsidRPr="00BF636A" w:rsidRDefault="00BF636A" w:rsidP="00BF636A">
          <w:pPr>
            <w:pStyle w:val="Bunntekst"/>
            <w:rPr>
              <w:color w:val="7F7F7F" w:themeColor="text1" w:themeTint="80"/>
              <w:sz w:val="22"/>
              <w:szCs w:val="22"/>
            </w:rPr>
          </w:pPr>
          <w:r w:rsidRPr="00BF636A">
            <w:rPr>
              <w:color w:val="7F7F7F" w:themeColor="text1" w:themeTint="80"/>
              <w:sz w:val="22"/>
              <w:szCs w:val="22"/>
            </w:rPr>
            <w:t xml:space="preserve">Til </w:t>
          </w:r>
          <w:proofErr w:type="spellStart"/>
          <w:r w:rsidRPr="00BF636A">
            <w:rPr>
              <w:color w:val="7F7F7F" w:themeColor="text1" w:themeTint="80"/>
              <w:sz w:val="22"/>
              <w:szCs w:val="22"/>
            </w:rPr>
            <w:t>eHåndbok</w:t>
          </w:r>
          <w:proofErr w:type="spellEnd"/>
          <w:r w:rsidRPr="00BF636A">
            <w:rPr>
              <w:color w:val="7F7F7F" w:themeColor="text1" w:themeTint="80"/>
              <w:sz w:val="22"/>
              <w:szCs w:val="22"/>
            </w:rPr>
            <w:t xml:space="preserve"> </w:t>
          </w:r>
          <w:proofErr w:type="spellStart"/>
          <w:r w:rsidRPr="00BF636A">
            <w:rPr>
              <w:color w:val="7F7F7F" w:themeColor="text1" w:themeTint="80"/>
              <w:sz w:val="22"/>
              <w:szCs w:val="22"/>
            </w:rPr>
            <w:t>dok</w:t>
          </w:r>
          <w:proofErr w:type="spellEnd"/>
          <w:r w:rsidRPr="00BF636A">
            <w:rPr>
              <w:color w:val="7F7F7F" w:themeColor="text1" w:themeTint="80"/>
              <w:sz w:val="22"/>
              <w:szCs w:val="22"/>
            </w:rPr>
            <w:t>-id: Nr. 80867</w:t>
          </w:r>
        </w:p>
      </w:tc>
      <w:tc>
        <w:tcPr>
          <w:tcW w:w="1701" w:type="dxa"/>
        </w:tcPr>
        <w:p w:rsidR="00BF636A" w:rsidRPr="00BF636A" w:rsidRDefault="00BF636A" w:rsidP="00BF636A">
          <w:pPr>
            <w:pStyle w:val="Bunntekst"/>
            <w:rPr>
              <w:color w:val="7F7F7F" w:themeColor="text1" w:themeTint="80"/>
              <w:sz w:val="22"/>
              <w:szCs w:val="22"/>
            </w:rPr>
          </w:pPr>
          <w:r w:rsidRPr="00BF636A">
            <w:rPr>
              <w:color w:val="7F7F7F" w:themeColor="text1" w:themeTint="80"/>
              <w:sz w:val="22"/>
              <w:szCs w:val="22"/>
            </w:rPr>
            <w:t xml:space="preserve">Versjon: Nr.  </w:t>
          </w:r>
          <w:r>
            <w:rPr>
              <w:color w:val="7F7F7F" w:themeColor="text1" w:themeTint="80"/>
              <w:sz w:val="22"/>
              <w:szCs w:val="22"/>
            </w:rPr>
            <w:t>2</w:t>
          </w:r>
        </w:p>
      </w:tc>
      <w:tc>
        <w:tcPr>
          <w:tcW w:w="2552" w:type="dxa"/>
        </w:tcPr>
        <w:p w:rsidR="00BF636A" w:rsidRPr="00BF636A" w:rsidRDefault="00BF636A" w:rsidP="00BF636A">
          <w:pPr>
            <w:pStyle w:val="Bunntekst"/>
            <w:rPr>
              <w:color w:val="7F7F7F" w:themeColor="text1" w:themeTint="80"/>
              <w:sz w:val="22"/>
              <w:szCs w:val="22"/>
            </w:rPr>
          </w:pPr>
          <w:r>
            <w:rPr>
              <w:color w:val="7F7F7F" w:themeColor="text1" w:themeTint="80"/>
              <w:sz w:val="22"/>
              <w:szCs w:val="22"/>
            </w:rPr>
            <w:t>Sist oppdatert: 240120</w:t>
          </w:r>
        </w:p>
      </w:tc>
      <w:bookmarkStart w:id="1" w:name="_GoBack"/>
      <w:bookmarkEnd w:id="1"/>
    </w:tr>
  </w:tbl>
  <w:p w:rsidR="00BF636A" w:rsidRDefault="00BF63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7F1" w:rsidRDefault="000467F1" w:rsidP="001D5E98">
      <w:r>
        <w:separator/>
      </w:r>
    </w:p>
  </w:footnote>
  <w:footnote w:type="continuationSeparator" w:id="0">
    <w:p w:rsidR="000467F1" w:rsidRDefault="000467F1" w:rsidP="001D5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36A" w:rsidRDefault="00BF636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36A" w:rsidRDefault="00BF636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678" w:rsidRDefault="00340678" w:rsidP="00B46D59">
    <w:pPr>
      <w:pStyle w:val="Topptekst"/>
      <w:rPr>
        <w:rFonts w:ascii="Arial" w:hAnsi="Arial" w:cs="Arial"/>
        <w:b/>
        <w:color w:val="00338D"/>
        <w:sz w:val="17"/>
        <w:szCs w:val="17"/>
      </w:rPr>
    </w:pPr>
    <w:r w:rsidRPr="004B06F1">
      <w:rPr>
        <w:rFonts w:ascii="Arial" w:hAnsi="Arial" w:cs="Arial"/>
        <w:noProof/>
      </w:rPr>
      <w:drawing>
        <wp:anchor distT="0" distB="0" distL="114300" distR="114300" simplePos="0" relativeHeight="251660288" behindDoc="1" locked="0" layoutInCell="0" allowOverlap="1" wp14:anchorId="56341BF9" wp14:editId="28220762">
          <wp:simplePos x="0" y="0"/>
          <wp:positionH relativeFrom="column">
            <wp:posOffset>-635</wp:posOffset>
          </wp:positionH>
          <wp:positionV relativeFrom="page">
            <wp:posOffset>457200</wp:posOffset>
          </wp:positionV>
          <wp:extent cx="1714500" cy="349737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675" cy="349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0678" w:rsidRDefault="00340678" w:rsidP="00340678">
    <w:pPr>
      <w:pStyle w:val="Topptekst"/>
      <w:ind w:firstLine="4820"/>
      <w:rPr>
        <w:rFonts w:ascii="Arial" w:hAnsi="Arial" w:cs="Arial"/>
        <w:b/>
        <w:color w:val="00338D"/>
        <w:sz w:val="17"/>
        <w:szCs w:val="17"/>
      </w:rPr>
    </w:pPr>
  </w:p>
  <w:p w:rsidR="00743F6E" w:rsidRDefault="00743F6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3061"/>
    <w:multiLevelType w:val="multilevel"/>
    <w:tmpl w:val="87CADE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E0D1E"/>
    <w:multiLevelType w:val="hybridMultilevel"/>
    <w:tmpl w:val="B57CE77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066AB8"/>
    <w:multiLevelType w:val="multilevel"/>
    <w:tmpl w:val="B54826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C28BC"/>
    <w:multiLevelType w:val="multilevel"/>
    <w:tmpl w:val="C3587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C39AA"/>
    <w:multiLevelType w:val="multilevel"/>
    <w:tmpl w:val="D1B47E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016D8"/>
    <w:multiLevelType w:val="multilevel"/>
    <w:tmpl w:val="1EA60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A5AA3"/>
    <w:multiLevelType w:val="multilevel"/>
    <w:tmpl w:val="DF6CF3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B759F"/>
    <w:multiLevelType w:val="multilevel"/>
    <w:tmpl w:val="56D49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344753"/>
    <w:multiLevelType w:val="multilevel"/>
    <w:tmpl w:val="D96EFF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07FBE"/>
    <w:multiLevelType w:val="multilevel"/>
    <w:tmpl w:val="C0DEA7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47732"/>
    <w:multiLevelType w:val="hybridMultilevel"/>
    <w:tmpl w:val="CC1CF64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552EA"/>
    <w:multiLevelType w:val="multilevel"/>
    <w:tmpl w:val="406CF1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BF1843"/>
    <w:multiLevelType w:val="multilevel"/>
    <w:tmpl w:val="FD506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E562F9"/>
    <w:multiLevelType w:val="multilevel"/>
    <w:tmpl w:val="73BA3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7D53B9"/>
    <w:multiLevelType w:val="multilevel"/>
    <w:tmpl w:val="40C89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C5D14"/>
    <w:multiLevelType w:val="multilevel"/>
    <w:tmpl w:val="29782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7C09D8"/>
    <w:multiLevelType w:val="multilevel"/>
    <w:tmpl w:val="C24EB8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2D6C79"/>
    <w:multiLevelType w:val="multilevel"/>
    <w:tmpl w:val="40B863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6122D2"/>
    <w:multiLevelType w:val="hybridMultilevel"/>
    <w:tmpl w:val="3F5E4D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03C4D"/>
    <w:multiLevelType w:val="hybridMultilevel"/>
    <w:tmpl w:val="35A8E41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6242DF"/>
    <w:multiLevelType w:val="multilevel"/>
    <w:tmpl w:val="599E7B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621EC7"/>
    <w:multiLevelType w:val="multilevel"/>
    <w:tmpl w:val="F3886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F3260F"/>
    <w:multiLevelType w:val="multilevel"/>
    <w:tmpl w:val="7CE00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C21D1E"/>
    <w:multiLevelType w:val="multilevel"/>
    <w:tmpl w:val="9DA2EF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970AB1"/>
    <w:multiLevelType w:val="multilevel"/>
    <w:tmpl w:val="C2CCA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1B3B71"/>
    <w:multiLevelType w:val="multilevel"/>
    <w:tmpl w:val="43928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10AA5"/>
    <w:multiLevelType w:val="hybridMultilevel"/>
    <w:tmpl w:val="3A8C5EA6"/>
    <w:lvl w:ilvl="0" w:tplc="D63E9C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769B0"/>
    <w:multiLevelType w:val="multilevel"/>
    <w:tmpl w:val="A74CB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9B5601"/>
    <w:multiLevelType w:val="hybridMultilevel"/>
    <w:tmpl w:val="FDF66BD6"/>
    <w:lvl w:ilvl="0" w:tplc="3650F6A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D758B"/>
    <w:multiLevelType w:val="multilevel"/>
    <w:tmpl w:val="3F425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DE50AB"/>
    <w:multiLevelType w:val="multilevel"/>
    <w:tmpl w:val="F2A43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044ED8"/>
    <w:multiLevelType w:val="multilevel"/>
    <w:tmpl w:val="D256E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1"/>
  </w:num>
  <w:num w:numId="3">
    <w:abstractNumId w:val="9"/>
  </w:num>
  <w:num w:numId="4">
    <w:abstractNumId w:val="2"/>
  </w:num>
  <w:num w:numId="5">
    <w:abstractNumId w:val="24"/>
  </w:num>
  <w:num w:numId="6">
    <w:abstractNumId w:val="22"/>
  </w:num>
  <w:num w:numId="7">
    <w:abstractNumId w:val="20"/>
  </w:num>
  <w:num w:numId="8">
    <w:abstractNumId w:val="12"/>
  </w:num>
  <w:num w:numId="9">
    <w:abstractNumId w:val="21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5"/>
  </w:num>
  <w:num w:numId="15">
    <w:abstractNumId w:val="31"/>
  </w:num>
  <w:num w:numId="16">
    <w:abstractNumId w:val="13"/>
  </w:num>
  <w:num w:numId="17">
    <w:abstractNumId w:val="25"/>
  </w:num>
  <w:num w:numId="18">
    <w:abstractNumId w:val="29"/>
  </w:num>
  <w:num w:numId="19">
    <w:abstractNumId w:val="17"/>
  </w:num>
  <w:num w:numId="20">
    <w:abstractNumId w:val="0"/>
  </w:num>
  <w:num w:numId="21">
    <w:abstractNumId w:val="30"/>
  </w:num>
  <w:num w:numId="22">
    <w:abstractNumId w:val="16"/>
  </w:num>
  <w:num w:numId="23">
    <w:abstractNumId w:val="14"/>
  </w:num>
  <w:num w:numId="24">
    <w:abstractNumId w:val="7"/>
  </w:num>
  <w:num w:numId="25">
    <w:abstractNumId w:val="8"/>
  </w:num>
  <w:num w:numId="26">
    <w:abstractNumId w:val="23"/>
  </w:num>
  <w:num w:numId="27">
    <w:abstractNumId w:val="1"/>
  </w:num>
  <w:num w:numId="28">
    <w:abstractNumId w:val="18"/>
  </w:num>
  <w:num w:numId="29">
    <w:abstractNumId w:val="26"/>
  </w:num>
  <w:num w:numId="30">
    <w:abstractNumId w:val="10"/>
  </w:num>
  <w:num w:numId="31">
    <w:abstractNumId w:val="28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CA"/>
    <w:rsid w:val="00005C16"/>
    <w:rsid w:val="00020C07"/>
    <w:rsid w:val="00022546"/>
    <w:rsid w:val="00034D77"/>
    <w:rsid w:val="00037EFF"/>
    <w:rsid w:val="0004058E"/>
    <w:rsid w:val="000414EA"/>
    <w:rsid w:val="00043FBC"/>
    <w:rsid w:val="00044384"/>
    <w:rsid w:val="000467F1"/>
    <w:rsid w:val="000469FC"/>
    <w:rsid w:val="00053362"/>
    <w:rsid w:val="00053D06"/>
    <w:rsid w:val="0006112B"/>
    <w:rsid w:val="00070A19"/>
    <w:rsid w:val="00076368"/>
    <w:rsid w:val="00083FEE"/>
    <w:rsid w:val="0009764B"/>
    <w:rsid w:val="000A5920"/>
    <w:rsid w:val="000C0DBB"/>
    <w:rsid w:val="000C21E8"/>
    <w:rsid w:val="000D6A5D"/>
    <w:rsid w:val="000E2D19"/>
    <w:rsid w:val="000E6847"/>
    <w:rsid w:val="0010008E"/>
    <w:rsid w:val="0010033D"/>
    <w:rsid w:val="00102A2A"/>
    <w:rsid w:val="001149E7"/>
    <w:rsid w:val="00122022"/>
    <w:rsid w:val="001230D6"/>
    <w:rsid w:val="00125866"/>
    <w:rsid w:val="00146780"/>
    <w:rsid w:val="00150393"/>
    <w:rsid w:val="0016568F"/>
    <w:rsid w:val="00165EF8"/>
    <w:rsid w:val="001678A2"/>
    <w:rsid w:val="00177032"/>
    <w:rsid w:val="00182C0A"/>
    <w:rsid w:val="001846B4"/>
    <w:rsid w:val="00195E13"/>
    <w:rsid w:val="001A4693"/>
    <w:rsid w:val="001B0E25"/>
    <w:rsid w:val="001B36FB"/>
    <w:rsid w:val="001C014E"/>
    <w:rsid w:val="001C3495"/>
    <w:rsid w:val="001D290B"/>
    <w:rsid w:val="001D3F4D"/>
    <w:rsid w:val="001D5E98"/>
    <w:rsid w:val="001E0D5E"/>
    <w:rsid w:val="001E140F"/>
    <w:rsid w:val="001E1EB5"/>
    <w:rsid w:val="001E50FA"/>
    <w:rsid w:val="00221BEB"/>
    <w:rsid w:val="00224007"/>
    <w:rsid w:val="00230268"/>
    <w:rsid w:val="00234AA8"/>
    <w:rsid w:val="00265FE3"/>
    <w:rsid w:val="00272900"/>
    <w:rsid w:val="00272A5A"/>
    <w:rsid w:val="00277DBB"/>
    <w:rsid w:val="002A0928"/>
    <w:rsid w:val="002B2A5B"/>
    <w:rsid w:val="002C4A82"/>
    <w:rsid w:val="002C78B1"/>
    <w:rsid w:val="002D2D85"/>
    <w:rsid w:val="002D6EE1"/>
    <w:rsid w:val="002D7BCE"/>
    <w:rsid w:val="002E4C70"/>
    <w:rsid w:val="00304855"/>
    <w:rsid w:val="0030792E"/>
    <w:rsid w:val="00316AAE"/>
    <w:rsid w:val="00317438"/>
    <w:rsid w:val="0032142D"/>
    <w:rsid w:val="003215CA"/>
    <w:rsid w:val="0033161B"/>
    <w:rsid w:val="00340678"/>
    <w:rsid w:val="0034417E"/>
    <w:rsid w:val="003628A0"/>
    <w:rsid w:val="003C58C5"/>
    <w:rsid w:val="003D21B1"/>
    <w:rsid w:val="003D3ABA"/>
    <w:rsid w:val="003E62C1"/>
    <w:rsid w:val="003F1D8F"/>
    <w:rsid w:val="003F7838"/>
    <w:rsid w:val="004016B0"/>
    <w:rsid w:val="00403B01"/>
    <w:rsid w:val="00412A33"/>
    <w:rsid w:val="00412FA4"/>
    <w:rsid w:val="00420B04"/>
    <w:rsid w:val="00422F51"/>
    <w:rsid w:val="004230EF"/>
    <w:rsid w:val="0042322F"/>
    <w:rsid w:val="00427C02"/>
    <w:rsid w:val="00434820"/>
    <w:rsid w:val="00452AD4"/>
    <w:rsid w:val="00482FC9"/>
    <w:rsid w:val="00484786"/>
    <w:rsid w:val="00491CD9"/>
    <w:rsid w:val="00493E4A"/>
    <w:rsid w:val="004940FD"/>
    <w:rsid w:val="00496D83"/>
    <w:rsid w:val="004B06F1"/>
    <w:rsid w:val="004C0600"/>
    <w:rsid w:val="004D0871"/>
    <w:rsid w:val="005139EE"/>
    <w:rsid w:val="00516083"/>
    <w:rsid w:val="00526DCC"/>
    <w:rsid w:val="00533F61"/>
    <w:rsid w:val="00545CB4"/>
    <w:rsid w:val="00551462"/>
    <w:rsid w:val="0055480C"/>
    <w:rsid w:val="00567B82"/>
    <w:rsid w:val="0058261D"/>
    <w:rsid w:val="00590826"/>
    <w:rsid w:val="005911CB"/>
    <w:rsid w:val="005936A9"/>
    <w:rsid w:val="005A0DF9"/>
    <w:rsid w:val="005A4439"/>
    <w:rsid w:val="005B2860"/>
    <w:rsid w:val="005B2D36"/>
    <w:rsid w:val="005B401E"/>
    <w:rsid w:val="005B477E"/>
    <w:rsid w:val="005D63D4"/>
    <w:rsid w:val="005F3A2E"/>
    <w:rsid w:val="005F49C7"/>
    <w:rsid w:val="00600281"/>
    <w:rsid w:val="006150C0"/>
    <w:rsid w:val="00634C2E"/>
    <w:rsid w:val="006563BC"/>
    <w:rsid w:val="0066444D"/>
    <w:rsid w:val="00665423"/>
    <w:rsid w:val="00673A29"/>
    <w:rsid w:val="00677620"/>
    <w:rsid w:val="00695491"/>
    <w:rsid w:val="006B641F"/>
    <w:rsid w:val="006B792B"/>
    <w:rsid w:val="006C20E5"/>
    <w:rsid w:val="006C723E"/>
    <w:rsid w:val="006F6886"/>
    <w:rsid w:val="0070329A"/>
    <w:rsid w:val="00710490"/>
    <w:rsid w:val="00716F56"/>
    <w:rsid w:val="00720729"/>
    <w:rsid w:val="007207FC"/>
    <w:rsid w:val="007306F5"/>
    <w:rsid w:val="00734998"/>
    <w:rsid w:val="00743F6E"/>
    <w:rsid w:val="00764731"/>
    <w:rsid w:val="00772421"/>
    <w:rsid w:val="00773EAC"/>
    <w:rsid w:val="00775368"/>
    <w:rsid w:val="0077676B"/>
    <w:rsid w:val="00780C7F"/>
    <w:rsid w:val="0079135B"/>
    <w:rsid w:val="00797D42"/>
    <w:rsid w:val="007A45D3"/>
    <w:rsid w:val="007B784B"/>
    <w:rsid w:val="007D5474"/>
    <w:rsid w:val="007E3BE8"/>
    <w:rsid w:val="007F1144"/>
    <w:rsid w:val="00803642"/>
    <w:rsid w:val="00803A4A"/>
    <w:rsid w:val="00843CED"/>
    <w:rsid w:val="00855FE5"/>
    <w:rsid w:val="00856A6B"/>
    <w:rsid w:val="0087011F"/>
    <w:rsid w:val="008A1EE0"/>
    <w:rsid w:val="008B02C5"/>
    <w:rsid w:val="008C2E2A"/>
    <w:rsid w:val="008D5047"/>
    <w:rsid w:val="008E5475"/>
    <w:rsid w:val="008E7846"/>
    <w:rsid w:val="008F074B"/>
    <w:rsid w:val="008F3DCE"/>
    <w:rsid w:val="0090520D"/>
    <w:rsid w:val="009100DB"/>
    <w:rsid w:val="009133F2"/>
    <w:rsid w:val="00920723"/>
    <w:rsid w:val="00927E1E"/>
    <w:rsid w:val="009315E7"/>
    <w:rsid w:val="00937476"/>
    <w:rsid w:val="0094638C"/>
    <w:rsid w:val="00982321"/>
    <w:rsid w:val="0099271F"/>
    <w:rsid w:val="00993917"/>
    <w:rsid w:val="009B2337"/>
    <w:rsid w:val="009E440F"/>
    <w:rsid w:val="00A21885"/>
    <w:rsid w:val="00A42EDF"/>
    <w:rsid w:val="00A44CF6"/>
    <w:rsid w:val="00A550F6"/>
    <w:rsid w:val="00A55CC4"/>
    <w:rsid w:val="00A73851"/>
    <w:rsid w:val="00A775BB"/>
    <w:rsid w:val="00A81CAC"/>
    <w:rsid w:val="00A8251F"/>
    <w:rsid w:val="00A913B3"/>
    <w:rsid w:val="00AC186E"/>
    <w:rsid w:val="00AC628F"/>
    <w:rsid w:val="00AD3037"/>
    <w:rsid w:val="00AF083D"/>
    <w:rsid w:val="00AF0B3B"/>
    <w:rsid w:val="00B04FFA"/>
    <w:rsid w:val="00B078BA"/>
    <w:rsid w:val="00B07E51"/>
    <w:rsid w:val="00B25C1C"/>
    <w:rsid w:val="00B4305F"/>
    <w:rsid w:val="00B46D59"/>
    <w:rsid w:val="00B52911"/>
    <w:rsid w:val="00B5405D"/>
    <w:rsid w:val="00B60DFB"/>
    <w:rsid w:val="00B61B25"/>
    <w:rsid w:val="00B80E78"/>
    <w:rsid w:val="00B94E56"/>
    <w:rsid w:val="00BA3DE1"/>
    <w:rsid w:val="00BE308D"/>
    <w:rsid w:val="00BE5529"/>
    <w:rsid w:val="00BF636A"/>
    <w:rsid w:val="00C2244A"/>
    <w:rsid w:val="00C31B50"/>
    <w:rsid w:val="00C35EAF"/>
    <w:rsid w:val="00C41BE0"/>
    <w:rsid w:val="00C52D66"/>
    <w:rsid w:val="00C70F1A"/>
    <w:rsid w:val="00C812C1"/>
    <w:rsid w:val="00C918D6"/>
    <w:rsid w:val="00D328C4"/>
    <w:rsid w:val="00D43A7E"/>
    <w:rsid w:val="00D45FA1"/>
    <w:rsid w:val="00D531FF"/>
    <w:rsid w:val="00D7487F"/>
    <w:rsid w:val="00D75A47"/>
    <w:rsid w:val="00D91465"/>
    <w:rsid w:val="00D96A5F"/>
    <w:rsid w:val="00DA24F4"/>
    <w:rsid w:val="00DC0795"/>
    <w:rsid w:val="00DC6691"/>
    <w:rsid w:val="00DD63BA"/>
    <w:rsid w:val="00DE4144"/>
    <w:rsid w:val="00DF14CA"/>
    <w:rsid w:val="00DF3568"/>
    <w:rsid w:val="00E0608B"/>
    <w:rsid w:val="00E22E31"/>
    <w:rsid w:val="00E60B9E"/>
    <w:rsid w:val="00E70B9F"/>
    <w:rsid w:val="00E824FD"/>
    <w:rsid w:val="00E87C14"/>
    <w:rsid w:val="00EA77C9"/>
    <w:rsid w:val="00EB5E84"/>
    <w:rsid w:val="00EE54B0"/>
    <w:rsid w:val="00EF35D9"/>
    <w:rsid w:val="00EF40FA"/>
    <w:rsid w:val="00F02541"/>
    <w:rsid w:val="00F04D21"/>
    <w:rsid w:val="00F35EDE"/>
    <w:rsid w:val="00F41875"/>
    <w:rsid w:val="00F4371B"/>
    <w:rsid w:val="00F450D4"/>
    <w:rsid w:val="00F52773"/>
    <w:rsid w:val="00F82F39"/>
    <w:rsid w:val="00F83EB3"/>
    <w:rsid w:val="00F85A37"/>
    <w:rsid w:val="00F919E0"/>
    <w:rsid w:val="00F9575F"/>
    <w:rsid w:val="00FA7C19"/>
    <w:rsid w:val="00FC2F67"/>
    <w:rsid w:val="00FC5FD3"/>
    <w:rsid w:val="00FF1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8D49939"/>
  <w15:docId w15:val="{929EFB7F-ECA5-4542-AB3C-C8F53D23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F39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1D5E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pptekst">
    <w:name w:val="header"/>
    <w:basedOn w:val="Normal"/>
    <w:link w:val="TopptekstTegn"/>
    <w:rsid w:val="001D5E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D5E98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rsid w:val="001D5E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D5E98"/>
    <w:rPr>
      <w:sz w:val="24"/>
      <w:szCs w:val="24"/>
    </w:rPr>
  </w:style>
  <w:style w:type="paragraph" w:styleId="Bobletekst">
    <w:name w:val="Balloon Text"/>
    <w:basedOn w:val="Normal"/>
    <w:link w:val="BobletekstTegn"/>
    <w:rsid w:val="001D5E9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D5E98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1D5E98"/>
    <w:rPr>
      <w:color w:val="0000FF" w:themeColor="hyperlink"/>
      <w:u w:val="single"/>
    </w:rPr>
  </w:style>
  <w:style w:type="character" w:styleId="Plassholdertekst">
    <w:name w:val="Placeholder Text"/>
    <w:basedOn w:val="Standardskriftforavsnitt"/>
    <w:uiPriority w:val="99"/>
    <w:semiHidden/>
    <w:rsid w:val="00DF14CA"/>
    <w:rPr>
      <w:color w:val="808080"/>
    </w:rPr>
  </w:style>
  <w:style w:type="character" w:styleId="Sterk">
    <w:name w:val="Strong"/>
    <w:basedOn w:val="Standardskriftforavsnitt"/>
    <w:uiPriority w:val="22"/>
    <w:qFormat/>
    <w:rsid w:val="008D5047"/>
    <w:rPr>
      <w:b/>
      <w:bCs/>
    </w:rPr>
  </w:style>
  <w:style w:type="paragraph" w:styleId="Listeavsnitt">
    <w:name w:val="List Paragraph"/>
    <w:basedOn w:val="Normal"/>
    <w:uiPriority w:val="34"/>
    <w:qFormat/>
    <w:rsid w:val="008D504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6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9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9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33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01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17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-dokument1.docx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handbok/document/81275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ehandbok/document/51819" TargetMode="External"/><Relationship Id="rId23" Type="http://schemas.openxmlformats.org/officeDocument/2006/relationships/footer" Target="footer2.xml"/><Relationship Id="rId10" Type="http://schemas.openxmlformats.org/officeDocument/2006/relationships/package" Target="embeddings/Microsoft_Word-dokument.docx"/><Relationship Id="rId19" Type="http://schemas.openxmlformats.org/officeDocument/2006/relationships/package" Target="embeddings/Microsoft_Word-dokument2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://ehandbok/document/82403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971992" gbs:entity="Document" gbs:templateDesignerVersion="3.1 F">
  <gbs:ToActivityContactJOINEX.Name gbs:loadFromGrowBusiness="OnProduce" gbs:saveInGrowBusiness="False" gbs:connected="true" gbs:recno="" gbs:entity="" gbs:datatype="string" gbs:key="3742578998" gbs:joinex="[JOINEX=[ToRole] {!OJEX!}=6]" gbs:removeContentControl="0">NPE</gbs:ToActivityContactJOINEX.Name>
  <gbs:ToActivityContactJOINEX.Address gbs:loadFromGrowBusiness="OnProduce" gbs:saveInGrowBusiness="False" gbs:connected="true" gbs:recno="" gbs:entity="" gbs:datatype="string" gbs:key="4180904229" gbs:joinex="[JOINEX=[ToRole] {!OJEX!}=6]" gbs:removeContentControl="0">Postboks 3, St. Olavs plass</gbs:ToActivityContactJOINEX.Address>
  <gbs:ToActivityContactJOINEX.Zip gbs:loadFromGrowBusiness="OnProduce" gbs:saveInGrowBusiness="False" gbs:connected="true" gbs:recno="" gbs:entity="" gbs:datatype="string" gbs:key="1107461967" gbs:joinex="[JOINEX=[ToRole] {!OJEX!}=6]" gbs:removeContentControl="0">0130 OSLO</gbs:ToActivityContactJOINEX.Zip>
  <gbs:ToActivityContactJOINEX.Name2 gbs:loadFromGrowBusiness="OnProduce" gbs:saveInGrowBusiness="False" gbs:connected="true" gbs:recno="" gbs:entity="" gbs:datatype="string" gbs:key="962384433" gbs:joinex="[JOINEX=[ToRole] {!OJEX!}=6]" gbs:removeContentControl="2">
  </gbs:ToActivityContactJOINEX.Name2>
  <gbs:OurRef.DirectLine gbs:loadFromGrowBusiness="OnEdit" gbs:saveInGrowBusiness="False" gbs:connected="true" gbs:recno="" gbs:entity="" gbs:datatype="string" gbs:key="3860133139" gbs:removeContentControl="0">
  </gbs:OurRef.DirectLine>
  <gbs:DocumentNumber gbs:loadFromGrowBusiness="OnProduce" gbs:saveInGrowBusiness="False" gbs:connected="true" gbs:recno="" gbs:entity="" gbs:datatype="string" gbs:key="554515960">2/00001-9</gbs:DocumentNumber>
  <gbs:Lists>
    <gbs:SingleLines>
      <gbs:ToCase.ToClassCodes gbs:name="Arkivkode" gbs:loadFromGrowBusiness="OnEdit" gbs:saveInGrowBusiness="False" gbs:removeContentControl="0">
        <gbs:DisplayField gbs:key="2011941038">041</gbs:DisplayField>
        <gbs:ToCase.ToClassCodes.Value/>
      </gbs:ToCase.ToClassCodes>
    </gbs:SingleLines>
    <gbs:MultipleLines/>
  </gbs:Lists>
  <gbs:ReferenceNo gbs:loadFromGrowBusiness="OnEdit" gbs:saveInGrowBusiness="False" gbs:connected="true" gbs:recno="" gbs:entity="" gbs:datatype="string" gbs:key="2090192245" gbs:removeContentControl="0">  </gbs:ReferenceNo>
  <gbs:OurRef.Name gbs:loadFromGrowBusiness="OnProduce" gbs:saveInGrowBusiness="False" gbs:connected="true" gbs:recno="" gbs:entity="" gbs:datatype="string" gbs:key="30113657">Marit Jenny St</gbs:OurRef.Name>
  <gbs:ToAuthorization gbs:loadFromGrowBusiness="OnProduce" gbs:saveInGrowBusiness="False" gbs:connected="true" gbs:recno="" gbs:entity="" gbs:datatype="string" gbs:key="32311343">
  </gbs:ToAuthorization>
  <gbs:ToAuthorization gbs:loadFromGrowBusiness="OnProduce" gbs:saveInGrowBusiness="False" gbs:connected="true" gbs:recno="" gbs:entity="" gbs:datatype="string" gbs:key="32311347">
  </gbs:ToAuthorization>
  <gbs:ToAccessCode.Description gbs:loadFromGrowBusiness="OnProduce" gbs:saveInGrowBusiness="False" gbs:connected="true" gbs:recno="" gbs:entity="" gbs:datatype="string" gbs:key="32311362">Ugradert</gbs:ToAccessCode.Description>
  <gbs:Title gbs:loadFromGrowBusiness="OnEdit" gbs:saveInGrowBusiness="False" gbs:connected="true" gbs:recno="" gbs:entity="" gbs:datatype="string" gbs:key="32311393" gbs:removeContentControl="0">Test mal</gbs:Title>
  <gbs:OurRef.Title gbs:loadFromGrowBusiness="OnEdit" gbs:saveInGrowBusiness="False" gbs:connected="true" gbs:recno="" gbs:entity="" gbs:datatype="string" gbs:key="32311400" gbs:removeContentControl="0">Avdelingsleder</gbs:OurRef.Title>
  <gbs:OurRef.Name gbs:loadFromGrowBusiness="OnEdit" gbs:saveInGrowBusiness="False" gbs:connected="true" gbs:recno="" gbs:entity="" gbs:datatype="string" gbs:key="32311415" gbs:removeContentControl="0">Marit Jenny Steen</gbs:OurRef.Name>
  <gbs:ToOrgUnit.Name gbs:loadFromGrowBusiness="OnEdit" gbs:saveInGrowBusiness="False" gbs:connected="true" gbs:recno="" gbs:entity="" gbs:datatype="string" gbs:key="32311425" gbs:removeContentControl="0">Dokumentsenteret Vestre Viken HF</gbs:ToOrgUnit.Name>
  <gbs:ToOrgUnit.FromOtherContactsJOINEX.ToSource.Name gbs:loadFromGrowBusiness="OnEdit" gbs:saveInGrowBusiness="False" gbs:connected="true" gbs:recno="" gbs:entity="" gbs:datatype="string" gbs:key="32311428" gbs:removeContentControl="0" gbs:joinex="[JOINEX=[ToRole] {!OJEX!}=3]">Administrasjon</gbs:ToOrgUnit.FromOtherContactsJOINEX.ToSource.Name>
  <gbs:Attachments gbs:loadFromGrowBusiness="OnEdit" gbs:saveInGrowBusiness="False" gbs:connected="true" gbs:recno="" gbs:entity="" gbs:datatype="long" gbs:key="32311432" gbs:label="Vedlegg: " gbs:removeContentControl="2">
  </gbs:Attachments>
  <gbs:DocumentDate gbs:loadFromGrowBusiness="OnEdit" gbs:saveInGrowBusiness="False" gbs:connected="true" gbs:recno="" gbs:entity="" gbs:datatype="date" gbs:key="762192507" gbs:removeContentControl="0">Klikk pilen for dato &gt;</gbs:DocumentDate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FD939-910A-48BF-9F94-745990F1DA12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F1CC0761-7936-4A60-A4F5-960F95B2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7D9CAAE4</Template>
  <TotalTime>4</TotalTime>
  <Pages>2</Pages>
  <Words>313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 fra Vestre Viken</vt:lpstr>
      <vt:lpstr>Tittel – Verdana 14 punkt, fet skrift</vt:lpstr>
    </vt:vector>
  </TitlesOfParts>
  <Company>VVHF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 fra Vestre Viken</dc:title>
  <dc:creator>Vestre Viken</dc:creator>
  <cp:lastModifiedBy>Stefi Endseth Nerland</cp:lastModifiedBy>
  <cp:revision>4</cp:revision>
  <cp:lastPrinted>2012-11-16T09:24:00Z</cp:lastPrinted>
  <dcterms:created xsi:type="dcterms:W3CDTF">2020-01-24T14:28:00Z</dcterms:created>
  <dcterms:modified xsi:type="dcterms:W3CDTF">2020-01-24T14:32:00Z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971992</vt:lpwstr>
  </property>
  <property fmtid="{D5CDD505-2E9C-101B-9397-08002B2CF9AE}" pid="3" name="verId">
    <vt:lpwstr>971159</vt:lpwstr>
  </property>
  <property fmtid="{D5CDD505-2E9C-101B-9397-08002B2CF9AE}" pid="4" name="templateId">
    <vt:lpwstr>
    </vt:lpwstr>
  </property>
  <property fmtid="{D5CDD505-2E9C-101B-9397-08002B2CF9AE}" pid="5" name="fileId">
    <vt:lpwstr>985733</vt:lpwstr>
  </property>
  <property fmtid="{D5CDD505-2E9C-101B-9397-08002B2CF9AE}" pid="6" name="filePath">
    <vt:lpwstr>\\SDS-P360FIL-01\users\cache\sikt\msteen\</vt:lpwstr>
  </property>
  <property fmtid="{D5CDD505-2E9C-101B-9397-08002B2CF9AE}" pid="7" name="templateFilePath">
    <vt:lpwstr>\\SDS-P360FIL-01\docprod\templates\VVHF_Brevmal.dotm</vt:lpwstr>
  </property>
  <property fmtid="{D5CDD505-2E9C-101B-9397-08002B2CF9AE}" pid="8" name="filePathOneNote">
    <vt:lpwstr>\\SDS-P360FIL-01\users\onenote\sikt\msteen\</vt:lpwstr>
  </property>
  <property fmtid="{D5CDD505-2E9C-101B-9397-08002B2CF9AE}" pid="9" name="fileName">
    <vt:lpwstr>12-00001-9 Test mal 985733_1_0.DOCX</vt:lpwstr>
  </property>
  <property fmtid="{D5CDD505-2E9C-101B-9397-08002B2CF9AE}" pid="10" name="comment">
    <vt:lpwstr>Test mal</vt:lpwstr>
  </property>
  <property fmtid="{D5CDD505-2E9C-101B-9397-08002B2CF9AE}" pid="11" name="sourceId">
    <vt:lpwstr>971992</vt:lpwstr>
  </property>
  <property fmtid="{D5CDD505-2E9C-101B-9397-08002B2CF9AE}" pid="12" name="module">
    <vt:lpwstr>Document</vt:lpwstr>
  </property>
  <property fmtid="{D5CDD505-2E9C-101B-9397-08002B2CF9AE}" pid="13" name="customParams">
    <vt:lpwstr>
    </vt:lpwstr>
  </property>
  <property fmtid="{D5CDD505-2E9C-101B-9397-08002B2CF9AE}" pid="14" name="serverName">
    <vt:lpwstr>sds-p360app-01:8080</vt:lpwstr>
  </property>
  <property fmtid="{D5CDD505-2E9C-101B-9397-08002B2CF9AE}" pid="15" name="server">
    <vt:lpwstr>sds-p360app-01:8080</vt:lpwstr>
  </property>
  <property fmtid="{D5CDD505-2E9C-101B-9397-08002B2CF9AE}" pid="16" name="protocol">
    <vt:lpwstr>off</vt:lpwstr>
  </property>
  <property fmtid="{D5CDD505-2E9C-101B-9397-08002B2CF9AE}" pid="17" name="site">
    <vt:lpwstr>/sites/1044/locator.aspx</vt:lpwstr>
  </property>
  <property fmtid="{D5CDD505-2E9C-101B-9397-08002B2CF9AE}" pid="18" name="externalUser">
    <vt:lpwstr>
    </vt:lpwstr>
  </property>
  <property fmtid="{D5CDD505-2E9C-101B-9397-08002B2CF9AE}" pid="19" name="BackOfficeType">
    <vt:lpwstr>growBusiness Solutions</vt:lpwstr>
  </property>
</Properties>
</file>